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ECFA5" w14:textId="713698AD" w:rsidR="00AB4B45" w:rsidRDefault="0091420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ANNUAL GENERAL MEETING</w:t>
      </w:r>
    </w:p>
    <w:p w14:paraId="09765403" w14:textId="4A10A9C7" w:rsidR="003E150C" w:rsidRDefault="003E150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</w:t>
      </w:r>
      <w:r w:rsidR="00F46DD9">
        <w:rPr>
          <w:b/>
          <w:bCs/>
          <w:sz w:val="28"/>
          <w:szCs w:val="28"/>
        </w:rPr>
        <w:t>ednesday</w:t>
      </w:r>
      <w:r w:rsidR="00FE2F64">
        <w:rPr>
          <w:b/>
          <w:bCs/>
          <w:sz w:val="28"/>
          <w:szCs w:val="28"/>
        </w:rPr>
        <w:t xml:space="preserve"> </w:t>
      </w:r>
      <w:r w:rsidR="00445A2A">
        <w:rPr>
          <w:b/>
          <w:bCs/>
          <w:sz w:val="28"/>
          <w:szCs w:val="28"/>
        </w:rPr>
        <w:t>7</w:t>
      </w:r>
      <w:r w:rsidR="00445A2A" w:rsidRPr="00445A2A">
        <w:rPr>
          <w:b/>
          <w:bCs/>
          <w:sz w:val="28"/>
          <w:szCs w:val="28"/>
          <w:vertAlign w:val="superscript"/>
        </w:rPr>
        <w:t>th</w:t>
      </w:r>
      <w:r w:rsidR="00445A2A">
        <w:rPr>
          <w:b/>
          <w:bCs/>
          <w:sz w:val="28"/>
          <w:szCs w:val="28"/>
        </w:rPr>
        <w:t xml:space="preserve"> May</w:t>
      </w:r>
      <w:r w:rsidR="00FE2F64">
        <w:rPr>
          <w:b/>
          <w:bCs/>
          <w:sz w:val="28"/>
          <w:szCs w:val="28"/>
        </w:rPr>
        <w:t xml:space="preserve"> at 19.30 Park Street Village Hall</w:t>
      </w:r>
    </w:p>
    <w:p w14:paraId="584396E9" w14:textId="4D0DD0AC" w:rsidR="00F46DD9" w:rsidRDefault="00F46DD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Present</w:t>
      </w:r>
      <w:r w:rsidR="0017033B">
        <w:rPr>
          <w:b/>
          <w:bCs/>
          <w:sz w:val="28"/>
          <w:szCs w:val="28"/>
        </w:rPr>
        <w:t xml:space="preserve">: </w:t>
      </w:r>
      <w:r w:rsidR="00445A2A">
        <w:rPr>
          <w:b/>
          <w:bCs/>
          <w:sz w:val="28"/>
          <w:szCs w:val="28"/>
        </w:rPr>
        <w:t xml:space="preserve">17 </w:t>
      </w:r>
      <w:r w:rsidR="0017033B">
        <w:rPr>
          <w:b/>
          <w:bCs/>
          <w:sz w:val="28"/>
          <w:szCs w:val="28"/>
        </w:rPr>
        <w:t>members including committee</w:t>
      </w:r>
    </w:p>
    <w:p w14:paraId="12DFF541" w14:textId="1DCF1B04" w:rsidR="00F344BF" w:rsidRDefault="004407D4">
      <w:pPr>
        <w:rPr>
          <w:b/>
          <w:bCs/>
          <w:sz w:val="24"/>
          <w:szCs w:val="24"/>
          <w:u w:val="single"/>
        </w:rPr>
      </w:pPr>
      <w:r w:rsidRPr="001B46EF">
        <w:rPr>
          <w:b/>
          <w:bCs/>
          <w:sz w:val="24"/>
          <w:szCs w:val="24"/>
          <w:u w:val="single"/>
        </w:rPr>
        <w:t>1. Chairpersons Introduction</w:t>
      </w:r>
    </w:p>
    <w:p w14:paraId="4FC849B2" w14:textId="1A8559D7" w:rsidR="00623726" w:rsidRDefault="00623726">
      <w:r>
        <w:t>Joy welcomed everyone to the AGM</w:t>
      </w:r>
      <w:r w:rsidR="0061728F">
        <w:t>.</w:t>
      </w:r>
    </w:p>
    <w:p w14:paraId="40597D0A" w14:textId="7763CF64" w:rsidR="00F504AA" w:rsidRDefault="0061728F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2. Apologies</w:t>
      </w:r>
      <w:r w:rsidR="00F504AA">
        <w:rPr>
          <w:b/>
          <w:bCs/>
          <w:sz w:val="24"/>
          <w:szCs w:val="24"/>
          <w:u w:val="single"/>
        </w:rPr>
        <w:t xml:space="preserve"> </w:t>
      </w:r>
    </w:p>
    <w:p w14:paraId="78DBD20C" w14:textId="1DABDF0C" w:rsidR="00FC46AC" w:rsidRPr="00FC46AC" w:rsidRDefault="00FC46AC">
      <w:pPr>
        <w:rPr>
          <w:sz w:val="24"/>
          <w:szCs w:val="24"/>
        </w:rPr>
      </w:pPr>
      <w:r>
        <w:rPr>
          <w:sz w:val="24"/>
          <w:szCs w:val="24"/>
        </w:rPr>
        <w:t xml:space="preserve">Tina Canning. Clare &amp; Graham Wilson, </w:t>
      </w:r>
      <w:r w:rsidR="002D5F40">
        <w:rPr>
          <w:sz w:val="24"/>
          <w:szCs w:val="24"/>
        </w:rPr>
        <w:t>Sam Cottingham, Steve Hobbs, Ann &amp; John Mitchell</w:t>
      </w:r>
      <w:r w:rsidR="00D90515">
        <w:rPr>
          <w:sz w:val="24"/>
          <w:szCs w:val="24"/>
        </w:rPr>
        <w:t xml:space="preserve">, Cllr Nuala Webb, Cllr Terrie Smith, </w:t>
      </w:r>
      <w:r w:rsidR="00286B3F">
        <w:rPr>
          <w:sz w:val="24"/>
          <w:szCs w:val="24"/>
        </w:rPr>
        <w:t xml:space="preserve">Dee Youngs, Barbara Vernon, </w:t>
      </w:r>
      <w:r w:rsidR="00F523E4">
        <w:rPr>
          <w:sz w:val="24"/>
          <w:szCs w:val="24"/>
        </w:rPr>
        <w:t>Fran Smith, Cllr Ajanta Hilton, Cllr Richard Curthoys,</w:t>
      </w:r>
      <w:r w:rsidR="001874C3">
        <w:rPr>
          <w:sz w:val="24"/>
          <w:szCs w:val="24"/>
        </w:rPr>
        <w:t xml:space="preserve"> Zoe Patrick, Kate Swindells</w:t>
      </w:r>
      <w:r w:rsidR="00651423">
        <w:rPr>
          <w:sz w:val="24"/>
          <w:szCs w:val="24"/>
        </w:rPr>
        <w:t>, Christine Lambert.</w:t>
      </w:r>
    </w:p>
    <w:p w14:paraId="51E2277F" w14:textId="387526A0" w:rsidR="004F1096" w:rsidRDefault="001D44F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3.</w:t>
      </w:r>
      <w:r w:rsidR="00C232F4">
        <w:rPr>
          <w:b/>
          <w:bCs/>
          <w:sz w:val="24"/>
          <w:szCs w:val="24"/>
          <w:u w:val="single"/>
        </w:rPr>
        <w:t>Approval of 20</w:t>
      </w:r>
      <w:r w:rsidR="00094A17">
        <w:rPr>
          <w:b/>
          <w:bCs/>
          <w:sz w:val="24"/>
          <w:szCs w:val="24"/>
          <w:u w:val="single"/>
        </w:rPr>
        <w:t xml:space="preserve">24 </w:t>
      </w:r>
      <w:r w:rsidR="00C232F4">
        <w:rPr>
          <w:b/>
          <w:bCs/>
          <w:sz w:val="24"/>
          <w:szCs w:val="24"/>
          <w:u w:val="single"/>
        </w:rPr>
        <w:t>Minutes</w:t>
      </w:r>
    </w:p>
    <w:p w14:paraId="7B2BEA27" w14:textId="66F9DFBE" w:rsidR="002A5FD1" w:rsidRDefault="002A5FD1">
      <w:r w:rsidRPr="008B5F4B">
        <w:rPr>
          <w:b/>
          <w:bCs/>
        </w:rPr>
        <w:t>Proposed</w:t>
      </w:r>
      <w:r w:rsidR="00DB33BB" w:rsidRPr="008B5F4B">
        <w:rPr>
          <w:b/>
          <w:bCs/>
        </w:rPr>
        <w:t>:</w:t>
      </w:r>
      <w:r w:rsidR="00DB33BB">
        <w:t xml:space="preserve"> </w:t>
      </w:r>
      <w:r w:rsidR="001D44F1">
        <w:t xml:space="preserve">  </w:t>
      </w:r>
      <w:r w:rsidR="008B5F4B">
        <w:t>Pam Miller</w:t>
      </w:r>
      <w:r w:rsidR="001D44F1">
        <w:t xml:space="preserve">   </w:t>
      </w:r>
      <w:r w:rsidR="001D44F1" w:rsidRPr="008B5F4B">
        <w:rPr>
          <w:b/>
          <w:bCs/>
        </w:rPr>
        <w:t xml:space="preserve"> Seconded</w:t>
      </w:r>
      <w:r w:rsidR="00DB33BB">
        <w:t xml:space="preserve">: </w:t>
      </w:r>
      <w:r w:rsidR="008B5F4B">
        <w:t>Dennis Cowen</w:t>
      </w:r>
    </w:p>
    <w:p w14:paraId="546BB9DA" w14:textId="030A13F3" w:rsidR="009471EA" w:rsidRDefault="009471EA">
      <w:pPr>
        <w:rPr>
          <w:b/>
          <w:bCs/>
          <w:sz w:val="24"/>
          <w:szCs w:val="24"/>
          <w:u w:val="single"/>
        </w:rPr>
      </w:pPr>
      <w:r w:rsidRPr="009471EA">
        <w:rPr>
          <w:b/>
          <w:bCs/>
          <w:sz w:val="24"/>
          <w:szCs w:val="24"/>
          <w:u w:val="single"/>
        </w:rPr>
        <w:t>4</w:t>
      </w:r>
      <w:r w:rsidR="00A34C75">
        <w:rPr>
          <w:b/>
          <w:bCs/>
          <w:sz w:val="24"/>
          <w:szCs w:val="24"/>
          <w:u w:val="single"/>
        </w:rPr>
        <w:t>. Chairperson’s report.</w:t>
      </w:r>
    </w:p>
    <w:p w14:paraId="4F4920B7" w14:textId="5FA9FA3F" w:rsidR="001C33C0" w:rsidRDefault="002E2AAC">
      <w:pPr>
        <w:rPr>
          <w:sz w:val="24"/>
          <w:szCs w:val="24"/>
        </w:rPr>
      </w:pPr>
      <w:r>
        <w:rPr>
          <w:sz w:val="24"/>
          <w:szCs w:val="24"/>
        </w:rPr>
        <w:t>Tonight,</w:t>
      </w:r>
      <w:r w:rsidR="00A57ABD">
        <w:rPr>
          <w:sz w:val="24"/>
          <w:szCs w:val="24"/>
        </w:rPr>
        <w:t xml:space="preserve"> PSRA would like to thank our road agents for their hard work in delivering Park Street News</w:t>
      </w:r>
      <w:r w:rsidR="003C23AC">
        <w:rPr>
          <w:sz w:val="24"/>
          <w:szCs w:val="24"/>
        </w:rPr>
        <w:t xml:space="preserve"> throughout the village, and</w:t>
      </w:r>
      <w:r w:rsidR="00A070DE">
        <w:rPr>
          <w:sz w:val="24"/>
          <w:szCs w:val="24"/>
        </w:rPr>
        <w:t xml:space="preserve"> a thank you to all</w:t>
      </w:r>
      <w:r w:rsidR="003C23AC">
        <w:rPr>
          <w:sz w:val="24"/>
          <w:szCs w:val="24"/>
        </w:rPr>
        <w:t xml:space="preserve"> our supporters.</w:t>
      </w:r>
    </w:p>
    <w:p w14:paraId="13AC771C" w14:textId="01F4839A" w:rsidR="002E2AAC" w:rsidRDefault="002E2AAC">
      <w:pPr>
        <w:rPr>
          <w:sz w:val="24"/>
          <w:szCs w:val="24"/>
        </w:rPr>
      </w:pPr>
      <w:r>
        <w:rPr>
          <w:sz w:val="24"/>
          <w:szCs w:val="24"/>
        </w:rPr>
        <w:t>I would also like to add my personal</w:t>
      </w:r>
      <w:r w:rsidR="002F5044">
        <w:rPr>
          <w:sz w:val="24"/>
          <w:szCs w:val="24"/>
        </w:rPr>
        <w:t xml:space="preserve"> thanks to the committee- Secretary Chris Matson, Treasurer Sanjeev Dave,</w:t>
      </w:r>
      <w:r w:rsidR="00C035C7">
        <w:rPr>
          <w:sz w:val="24"/>
          <w:szCs w:val="24"/>
        </w:rPr>
        <w:t xml:space="preserve"> Publicity Neil Hughes and members Lucille Hurley</w:t>
      </w:r>
      <w:r w:rsidR="00E52153">
        <w:rPr>
          <w:sz w:val="24"/>
          <w:szCs w:val="24"/>
        </w:rPr>
        <w:t>, Pam Miller, Zoe Patrick and Eva</w:t>
      </w:r>
      <w:r w:rsidR="00C85FF5">
        <w:rPr>
          <w:sz w:val="24"/>
          <w:szCs w:val="24"/>
        </w:rPr>
        <w:t xml:space="preserve"> </w:t>
      </w:r>
      <w:r w:rsidR="00E52153">
        <w:rPr>
          <w:sz w:val="24"/>
          <w:szCs w:val="24"/>
        </w:rPr>
        <w:t>Nagy</w:t>
      </w:r>
      <w:r w:rsidR="00636957">
        <w:rPr>
          <w:sz w:val="24"/>
          <w:szCs w:val="24"/>
        </w:rPr>
        <w:t>.</w:t>
      </w:r>
    </w:p>
    <w:p w14:paraId="683F4858" w14:textId="1C713E13" w:rsidR="002E2AAC" w:rsidRDefault="00D71616">
      <w:pPr>
        <w:rPr>
          <w:sz w:val="24"/>
          <w:szCs w:val="24"/>
        </w:rPr>
      </w:pPr>
      <w:r>
        <w:rPr>
          <w:sz w:val="24"/>
          <w:szCs w:val="24"/>
        </w:rPr>
        <w:t>We were pleased to be able to</w:t>
      </w:r>
      <w:r w:rsidR="00C85FF5">
        <w:rPr>
          <w:sz w:val="24"/>
          <w:szCs w:val="24"/>
        </w:rPr>
        <w:t xml:space="preserve"> switch on the Christmas Lights</w:t>
      </w:r>
      <w:r w:rsidR="00A3125C">
        <w:rPr>
          <w:sz w:val="24"/>
          <w:szCs w:val="24"/>
        </w:rPr>
        <w:t xml:space="preserve"> in December at How Wood shops thanks to Hilary &amp; Martin</w:t>
      </w:r>
      <w:r w:rsidR="00040162">
        <w:rPr>
          <w:sz w:val="24"/>
          <w:szCs w:val="24"/>
        </w:rPr>
        <w:t xml:space="preserve"> Beattie stepping in and </w:t>
      </w:r>
      <w:r w:rsidR="00570412">
        <w:rPr>
          <w:sz w:val="24"/>
          <w:szCs w:val="24"/>
        </w:rPr>
        <w:t>supplying the electricity for the lights. It is our biggest outlay</w:t>
      </w:r>
      <w:r w:rsidR="005111A2">
        <w:rPr>
          <w:sz w:val="24"/>
          <w:szCs w:val="24"/>
        </w:rPr>
        <w:t xml:space="preserve"> coming in at just under £2,000 this did include </w:t>
      </w:r>
      <w:r w:rsidR="008034A6">
        <w:rPr>
          <w:sz w:val="24"/>
          <w:szCs w:val="24"/>
        </w:rPr>
        <w:t>a new power supply box at Kraft</w:t>
      </w:r>
      <w:r w:rsidR="008F686D">
        <w:rPr>
          <w:sz w:val="24"/>
          <w:szCs w:val="24"/>
        </w:rPr>
        <w:t xml:space="preserve"> Stationery</w:t>
      </w:r>
      <w:r w:rsidR="008034A6">
        <w:rPr>
          <w:sz w:val="24"/>
          <w:szCs w:val="24"/>
        </w:rPr>
        <w:t xml:space="preserve"> and </w:t>
      </w:r>
      <w:r w:rsidR="00543D6C">
        <w:rPr>
          <w:sz w:val="24"/>
          <w:szCs w:val="24"/>
        </w:rPr>
        <w:t>replacing some of the lights no longer working</w:t>
      </w:r>
      <w:r w:rsidR="004D3B25">
        <w:rPr>
          <w:sz w:val="24"/>
          <w:szCs w:val="24"/>
        </w:rPr>
        <w:t>.</w:t>
      </w:r>
      <w:r w:rsidR="006D72FA">
        <w:rPr>
          <w:sz w:val="24"/>
          <w:szCs w:val="24"/>
        </w:rPr>
        <w:t xml:space="preserve"> It is a lovely community event popular</w:t>
      </w:r>
      <w:r w:rsidR="00D843DA">
        <w:rPr>
          <w:sz w:val="24"/>
          <w:szCs w:val="24"/>
        </w:rPr>
        <w:t xml:space="preserve"> in the village and supported by the local shops and schools</w:t>
      </w:r>
      <w:r w:rsidR="00192F30">
        <w:rPr>
          <w:sz w:val="24"/>
          <w:szCs w:val="24"/>
        </w:rPr>
        <w:t>. Kraft have won a Parish Council</w:t>
      </w:r>
      <w:r w:rsidR="004E1047">
        <w:rPr>
          <w:sz w:val="24"/>
          <w:szCs w:val="24"/>
        </w:rPr>
        <w:t xml:space="preserve"> </w:t>
      </w:r>
      <w:r w:rsidR="00656E0D">
        <w:rPr>
          <w:sz w:val="24"/>
          <w:szCs w:val="24"/>
        </w:rPr>
        <w:t>a</w:t>
      </w:r>
      <w:r w:rsidR="004E1047">
        <w:rPr>
          <w:sz w:val="24"/>
          <w:szCs w:val="24"/>
        </w:rPr>
        <w:t>ward</w:t>
      </w:r>
      <w:r w:rsidR="00656E0D">
        <w:rPr>
          <w:sz w:val="24"/>
          <w:szCs w:val="24"/>
        </w:rPr>
        <w:t xml:space="preserve"> for their contribution to the community.</w:t>
      </w:r>
    </w:p>
    <w:p w14:paraId="1EB6D7E1" w14:textId="75F61796" w:rsidR="00FF6742" w:rsidRDefault="00FF6742">
      <w:pPr>
        <w:rPr>
          <w:sz w:val="24"/>
          <w:szCs w:val="24"/>
        </w:rPr>
      </w:pPr>
      <w:r>
        <w:rPr>
          <w:sz w:val="24"/>
          <w:szCs w:val="24"/>
        </w:rPr>
        <w:t>Our Christmas Cracker Concert in December to a packed village hall</w:t>
      </w:r>
      <w:r w:rsidR="00A13773">
        <w:rPr>
          <w:sz w:val="24"/>
          <w:szCs w:val="24"/>
        </w:rPr>
        <w:t xml:space="preserve"> is now an established event.</w:t>
      </w:r>
    </w:p>
    <w:p w14:paraId="6F909ED8" w14:textId="51EC6E3A" w:rsidR="001C33C0" w:rsidRDefault="00355EA2">
      <w:pPr>
        <w:rPr>
          <w:sz w:val="24"/>
          <w:szCs w:val="24"/>
        </w:rPr>
      </w:pPr>
      <w:r>
        <w:rPr>
          <w:sz w:val="24"/>
          <w:szCs w:val="24"/>
        </w:rPr>
        <w:t>Our charitable events include</w:t>
      </w:r>
      <w:r w:rsidR="002F3366">
        <w:rPr>
          <w:sz w:val="24"/>
          <w:szCs w:val="24"/>
        </w:rPr>
        <w:t>d</w:t>
      </w:r>
      <w:r w:rsidR="00EB1737">
        <w:rPr>
          <w:sz w:val="24"/>
          <w:szCs w:val="24"/>
        </w:rPr>
        <w:t xml:space="preserve"> the Macmillan Coffee Morning </w:t>
      </w:r>
      <w:r w:rsidR="002F3366">
        <w:rPr>
          <w:sz w:val="24"/>
          <w:szCs w:val="24"/>
        </w:rPr>
        <w:t>in September kindly hosted at the Baptist Church</w:t>
      </w:r>
      <w:r w:rsidR="00770E77">
        <w:rPr>
          <w:sz w:val="24"/>
          <w:szCs w:val="24"/>
        </w:rPr>
        <w:t xml:space="preserve"> and</w:t>
      </w:r>
      <w:r w:rsidR="002F3366">
        <w:rPr>
          <w:sz w:val="24"/>
          <w:szCs w:val="24"/>
        </w:rPr>
        <w:t xml:space="preserve"> raising </w:t>
      </w:r>
      <w:r w:rsidR="00631B61">
        <w:rPr>
          <w:sz w:val="24"/>
          <w:szCs w:val="24"/>
        </w:rPr>
        <w:t>£376</w:t>
      </w:r>
      <w:r w:rsidR="008D0FD4">
        <w:rPr>
          <w:sz w:val="24"/>
          <w:szCs w:val="24"/>
        </w:rPr>
        <w:t>.</w:t>
      </w:r>
      <w:r w:rsidR="00A10E52">
        <w:rPr>
          <w:sz w:val="24"/>
          <w:szCs w:val="24"/>
        </w:rPr>
        <w:t>00</w:t>
      </w:r>
      <w:r w:rsidR="008D0FD4">
        <w:rPr>
          <w:sz w:val="24"/>
          <w:szCs w:val="24"/>
        </w:rPr>
        <w:t xml:space="preserve"> A donation of £200</w:t>
      </w:r>
      <w:r w:rsidR="00AA6100">
        <w:rPr>
          <w:sz w:val="24"/>
          <w:szCs w:val="24"/>
        </w:rPr>
        <w:t xml:space="preserve"> was made </w:t>
      </w:r>
      <w:r w:rsidR="00A10E52">
        <w:rPr>
          <w:sz w:val="24"/>
          <w:szCs w:val="24"/>
        </w:rPr>
        <w:t>to the Parish Pickers</w:t>
      </w:r>
      <w:r w:rsidR="00CE0FE2">
        <w:rPr>
          <w:sz w:val="24"/>
          <w:szCs w:val="24"/>
        </w:rPr>
        <w:t xml:space="preserve"> to support their endeavours to keep the area litter free</w:t>
      </w:r>
      <w:r w:rsidR="00DC468D">
        <w:rPr>
          <w:sz w:val="24"/>
          <w:szCs w:val="24"/>
        </w:rPr>
        <w:t>.</w:t>
      </w:r>
    </w:p>
    <w:p w14:paraId="2AB88754" w14:textId="7F31BD0C" w:rsidR="00DC468D" w:rsidRDefault="00DC468D">
      <w:pPr>
        <w:rPr>
          <w:sz w:val="24"/>
          <w:szCs w:val="24"/>
        </w:rPr>
      </w:pPr>
      <w:r>
        <w:rPr>
          <w:sz w:val="24"/>
          <w:szCs w:val="24"/>
        </w:rPr>
        <w:t>The Young at Heart grou</w:t>
      </w:r>
      <w:r w:rsidR="00FF4D73">
        <w:rPr>
          <w:sz w:val="24"/>
          <w:szCs w:val="24"/>
        </w:rPr>
        <w:t>p at the village hall is always well attend</w:t>
      </w:r>
      <w:r w:rsidR="009C5506">
        <w:rPr>
          <w:sz w:val="24"/>
          <w:szCs w:val="24"/>
        </w:rPr>
        <w:t>ed</w:t>
      </w:r>
      <w:r w:rsidR="00FF4D73">
        <w:rPr>
          <w:sz w:val="24"/>
          <w:szCs w:val="24"/>
        </w:rPr>
        <w:t xml:space="preserve"> by at least 30 people. Thanks to Pam Miller, Barbara &amp; Alan Vernon</w:t>
      </w:r>
      <w:r w:rsidR="007E1B44">
        <w:rPr>
          <w:sz w:val="24"/>
          <w:szCs w:val="24"/>
        </w:rPr>
        <w:t>, Pat Holland and Pat Staples</w:t>
      </w:r>
      <w:r w:rsidR="00BD3CA4">
        <w:rPr>
          <w:sz w:val="24"/>
          <w:szCs w:val="24"/>
        </w:rPr>
        <w:t xml:space="preserve"> for their help with refreshments. The next meeting in May is a Quiz</w:t>
      </w:r>
      <w:r w:rsidR="00484C8C">
        <w:rPr>
          <w:sz w:val="24"/>
          <w:szCs w:val="24"/>
        </w:rPr>
        <w:t xml:space="preserve"> and our June meeting will commemorate our war </w:t>
      </w:r>
      <w:r w:rsidR="003B6855">
        <w:rPr>
          <w:sz w:val="24"/>
          <w:szCs w:val="24"/>
        </w:rPr>
        <w:t>veterans</w:t>
      </w:r>
      <w:r w:rsidR="00484C8C">
        <w:rPr>
          <w:sz w:val="24"/>
          <w:szCs w:val="24"/>
        </w:rPr>
        <w:t xml:space="preserve">. Together with </w:t>
      </w:r>
      <w:r w:rsidR="007A61BD">
        <w:rPr>
          <w:sz w:val="24"/>
          <w:szCs w:val="24"/>
        </w:rPr>
        <w:t xml:space="preserve">Bricket Wood Historical </w:t>
      </w:r>
      <w:r w:rsidR="003B6855">
        <w:rPr>
          <w:sz w:val="24"/>
          <w:szCs w:val="24"/>
        </w:rPr>
        <w:t xml:space="preserve">Society and Jacqui </w:t>
      </w:r>
      <w:r w:rsidR="003B6855">
        <w:rPr>
          <w:sz w:val="24"/>
          <w:szCs w:val="24"/>
        </w:rPr>
        <w:lastRenderedPageBreak/>
        <w:t>&amp; Bruce Banfield-Taylor from Park Street Historical Society</w:t>
      </w:r>
      <w:r w:rsidR="00A07515">
        <w:rPr>
          <w:sz w:val="24"/>
          <w:szCs w:val="24"/>
        </w:rPr>
        <w:t xml:space="preserve"> we will be recording memories of WW2 including </w:t>
      </w:r>
      <w:r w:rsidR="00DF085D">
        <w:rPr>
          <w:sz w:val="24"/>
          <w:szCs w:val="24"/>
        </w:rPr>
        <w:t>one lady who remembers a bomb exploding on greenhouses on Orchard Drive</w:t>
      </w:r>
      <w:r w:rsidR="00D32725">
        <w:rPr>
          <w:sz w:val="24"/>
          <w:szCs w:val="24"/>
        </w:rPr>
        <w:t>.</w:t>
      </w:r>
    </w:p>
    <w:p w14:paraId="2B3BBF5C" w14:textId="0A162559" w:rsidR="00D32725" w:rsidRDefault="00D32725">
      <w:pPr>
        <w:rPr>
          <w:sz w:val="24"/>
          <w:szCs w:val="24"/>
        </w:rPr>
      </w:pPr>
      <w:r>
        <w:rPr>
          <w:sz w:val="24"/>
          <w:szCs w:val="24"/>
        </w:rPr>
        <w:t>I sit on two committees with SEGR</w:t>
      </w:r>
      <w:r w:rsidR="009E4D7F">
        <w:rPr>
          <w:sz w:val="24"/>
          <w:szCs w:val="24"/>
        </w:rPr>
        <w:t>O</w:t>
      </w:r>
      <w:r>
        <w:rPr>
          <w:sz w:val="24"/>
          <w:szCs w:val="24"/>
        </w:rPr>
        <w:t xml:space="preserve"> one regarding the future of the lakes and another to press for section 106 monies </w:t>
      </w:r>
      <w:r w:rsidR="00F37AC0">
        <w:rPr>
          <w:sz w:val="24"/>
          <w:szCs w:val="24"/>
        </w:rPr>
        <w:t>to support Park Street.</w:t>
      </w:r>
    </w:p>
    <w:p w14:paraId="180891AE" w14:textId="54CB74D0" w:rsidR="00F37AC0" w:rsidRDefault="00F37AC0">
      <w:pPr>
        <w:rPr>
          <w:sz w:val="24"/>
          <w:szCs w:val="24"/>
        </w:rPr>
      </w:pPr>
      <w:r>
        <w:rPr>
          <w:sz w:val="24"/>
          <w:szCs w:val="24"/>
        </w:rPr>
        <w:t>Next year sees the 60</w:t>
      </w:r>
      <w:r w:rsidRPr="00F37AC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anniversary of PSRA and we would love to hear </w:t>
      </w:r>
      <w:r w:rsidR="00491627">
        <w:rPr>
          <w:sz w:val="24"/>
          <w:szCs w:val="24"/>
        </w:rPr>
        <w:t>your views about how we should celebrate</w:t>
      </w:r>
      <w:r w:rsidR="009E4D7F">
        <w:rPr>
          <w:sz w:val="24"/>
          <w:szCs w:val="24"/>
        </w:rPr>
        <w:t>.</w:t>
      </w:r>
    </w:p>
    <w:p w14:paraId="02AE978E" w14:textId="57744839" w:rsidR="00E10485" w:rsidRDefault="00E10485">
      <w:pPr>
        <w:rPr>
          <w:sz w:val="24"/>
          <w:szCs w:val="24"/>
        </w:rPr>
      </w:pPr>
      <w:r>
        <w:rPr>
          <w:sz w:val="24"/>
          <w:szCs w:val="24"/>
        </w:rPr>
        <w:t>I would now like to introduce Sanjeev Dave our Treasurer</w:t>
      </w:r>
      <w:r w:rsidR="00F6347D">
        <w:rPr>
          <w:sz w:val="24"/>
          <w:szCs w:val="24"/>
        </w:rPr>
        <w:t>.</w:t>
      </w:r>
    </w:p>
    <w:p w14:paraId="5E9A75D5" w14:textId="08880CDD" w:rsidR="00F6347D" w:rsidRDefault="00F6347D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5. </w:t>
      </w:r>
      <w:r w:rsidRPr="00F6347D">
        <w:rPr>
          <w:b/>
          <w:bCs/>
          <w:sz w:val="24"/>
          <w:szCs w:val="24"/>
          <w:u w:val="single"/>
        </w:rPr>
        <w:t>Treasurers Report</w:t>
      </w:r>
    </w:p>
    <w:p w14:paraId="5E34F283" w14:textId="3EB1900C" w:rsidR="00F6347D" w:rsidRDefault="007E51B8">
      <w:pPr>
        <w:rPr>
          <w:sz w:val="24"/>
          <w:szCs w:val="24"/>
        </w:rPr>
      </w:pPr>
      <w:r w:rsidRPr="00E319CB">
        <w:rPr>
          <w:sz w:val="24"/>
          <w:szCs w:val="24"/>
        </w:rPr>
        <w:t>The bank re</w:t>
      </w:r>
      <w:r w:rsidR="00E319CB" w:rsidRPr="00E319CB">
        <w:rPr>
          <w:sz w:val="24"/>
          <w:szCs w:val="24"/>
        </w:rPr>
        <w:t>ceipts</w:t>
      </w:r>
      <w:r w:rsidR="00E319CB">
        <w:rPr>
          <w:sz w:val="24"/>
          <w:szCs w:val="24"/>
        </w:rPr>
        <w:t xml:space="preserve"> - £9,327</w:t>
      </w:r>
    </w:p>
    <w:p w14:paraId="5E90BF81" w14:textId="3EC947FB" w:rsidR="00E319CB" w:rsidRDefault="00E319CB">
      <w:pPr>
        <w:rPr>
          <w:sz w:val="24"/>
          <w:szCs w:val="24"/>
        </w:rPr>
      </w:pPr>
      <w:r>
        <w:rPr>
          <w:sz w:val="24"/>
          <w:szCs w:val="24"/>
        </w:rPr>
        <w:t xml:space="preserve">Expenses - </w:t>
      </w:r>
      <w:r w:rsidR="00677F0C">
        <w:rPr>
          <w:sz w:val="24"/>
          <w:szCs w:val="24"/>
        </w:rPr>
        <w:t>£7,137</w:t>
      </w:r>
    </w:p>
    <w:p w14:paraId="5907CBC6" w14:textId="203F675D" w:rsidR="00677F0C" w:rsidRDefault="00677F0C">
      <w:pPr>
        <w:rPr>
          <w:sz w:val="24"/>
          <w:szCs w:val="24"/>
        </w:rPr>
      </w:pPr>
      <w:r>
        <w:rPr>
          <w:sz w:val="24"/>
          <w:szCs w:val="24"/>
        </w:rPr>
        <w:t>Excess £2,190</w:t>
      </w:r>
    </w:p>
    <w:p w14:paraId="7EDACB6B" w14:textId="17C7B8E2" w:rsidR="00E1478C" w:rsidRDefault="00E1478C">
      <w:pPr>
        <w:rPr>
          <w:sz w:val="24"/>
          <w:szCs w:val="24"/>
        </w:rPr>
      </w:pPr>
      <w:r>
        <w:rPr>
          <w:sz w:val="24"/>
          <w:szCs w:val="24"/>
        </w:rPr>
        <w:t xml:space="preserve">Both subscriptions and </w:t>
      </w:r>
      <w:r w:rsidR="001D2398">
        <w:rPr>
          <w:sz w:val="24"/>
          <w:szCs w:val="24"/>
        </w:rPr>
        <w:t>income from Advertisers was higher than the previous year</w:t>
      </w:r>
      <w:r w:rsidR="00E75124">
        <w:rPr>
          <w:sz w:val="24"/>
          <w:szCs w:val="24"/>
        </w:rPr>
        <w:t>. We had excess costs for the Christmas Lights</w:t>
      </w:r>
      <w:r w:rsidR="0094664C">
        <w:rPr>
          <w:sz w:val="24"/>
          <w:szCs w:val="24"/>
        </w:rPr>
        <w:t xml:space="preserve"> and Magazines. We are running at the same level as last yea</w:t>
      </w:r>
      <w:r w:rsidR="00DE2047">
        <w:rPr>
          <w:sz w:val="24"/>
          <w:szCs w:val="24"/>
        </w:rPr>
        <w:t>r. The bank balance is £16,208</w:t>
      </w:r>
      <w:r w:rsidR="00C4255D">
        <w:rPr>
          <w:sz w:val="24"/>
          <w:szCs w:val="24"/>
        </w:rPr>
        <w:t>.</w:t>
      </w:r>
    </w:p>
    <w:p w14:paraId="488972A1" w14:textId="62986ECA" w:rsidR="00BC4A29" w:rsidRDefault="001E4D8C">
      <w:pPr>
        <w:rPr>
          <w:b/>
          <w:bCs/>
          <w:sz w:val="24"/>
          <w:szCs w:val="24"/>
          <w:u w:val="single"/>
        </w:rPr>
      </w:pPr>
      <w:r w:rsidRPr="00740FF0">
        <w:rPr>
          <w:b/>
          <w:bCs/>
          <w:sz w:val="24"/>
          <w:szCs w:val="24"/>
          <w:u w:val="single"/>
        </w:rPr>
        <w:t xml:space="preserve">6. En -Block vote for re election of </w:t>
      </w:r>
      <w:r w:rsidR="00740FF0" w:rsidRPr="00740FF0">
        <w:rPr>
          <w:b/>
          <w:bCs/>
          <w:sz w:val="24"/>
          <w:szCs w:val="24"/>
          <w:u w:val="single"/>
        </w:rPr>
        <w:t>Chair Joy Mendelsohn, Secretary Chris Matson, Treasurer Sanjeev Dave</w:t>
      </w:r>
    </w:p>
    <w:p w14:paraId="084ECD59" w14:textId="55ACD49C" w:rsidR="00740FF0" w:rsidRDefault="00232032">
      <w:pPr>
        <w:rPr>
          <w:sz w:val="24"/>
          <w:szCs w:val="24"/>
        </w:rPr>
      </w:pPr>
      <w:r>
        <w:rPr>
          <w:b/>
          <w:bCs/>
          <w:sz w:val="24"/>
          <w:szCs w:val="24"/>
        </w:rPr>
        <w:t>Proposed</w:t>
      </w:r>
      <w:r w:rsidR="00E928BB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  <w:r w:rsidRPr="00E928BB">
        <w:rPr>
          <w:sz w:val="24"/>
          <w:szCs w:val="24"/>
        </w:rPr>
        <w:t>Pa</w:t>
      </w:r>
      <w:r w:rsidR="00E928BB" w:rsidRPr="00E928BB">
        <w:rPr>
          <w:sz w:val="24"/>
          <w:szCs w:val="24"/>
        </w:rPr>
        <w:t>m Miller</w:t>
      </w:r>
      <w:r w:rsidR="00E928BB">
        <w:rPr>
          <w:b/>
          <w:bCs/>
          <w:sz w:val="24"/>
          <w:szCs w:val="24"/>
        </w:rPr>
        <w:t xml:space="preserve">               Seconded: </w:t>
      </w:r>
      <w:r w:rsidR="00E928BB" w:rsidRPr="00E928BB">
        <w:rPr>
          <w:sz w:val="24"/>
          <w:szCs w:val="24"/>
        </w:rPr>
        <w:t>David Brown</w:t>
      </w:r>
    </w:p>
    <w:p w14:paraId="2AD3ACA5" w14:textId="7A0E2479" w:rsidR="00BB19F0" w:rsidRDefault="00D34C5E">
      <w:pPr>
        <w:rPr>
          <w:b/>
          <w:bCs/>
          <w:sz w:val="24"/>
          <w:szCs w:val="24"/>
          <w:u w:val="single"/>
        </w:rPr>
      </w:pPr>
      <w:r w:rsidRPr="00B03FEC">
        <w:rPr>
          <w:b/>
          <w:bCs/>
          <w:sz w:val="24"/>
          <w:szCs w:val="24"/>
          <w:u w:val="single"/>
        </w:rPr>
        <w:t>7. Election of Honorary Auditors for a further year – Ian La Riviere</w:t>
      </w:r>
      <w:r w:rsidR="00B03FEC" w:rsidRPr="00B03FEC">
        <w:rPr>
          <w:b/>
          <w:bCs/>
          <w:sz w:val="24"/>
          <w:szCs w:val="24"/>
          <w:u w:val="single"/>
        </w:rPr>
        <w:t xml:space="preserve"> &amp; David Prince</w:t>
      </w:r>
    </w:p>
    <w:p w14:paraId="329BBCFE" w14:textId="1A2187C4" w:rsidR="00B03FEC" w:rsidRDefault="00B03FEC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Proposed: </w:t>
      </w:r>
      <w:r w:rsidR="00732168" w:rsidRPr="00E76788">
        <w:rPr>
          <w:sz w:val="24"/>
          <w:szCs w:val="24"/>
        </w:rPr>
        <w:t>Patricia Jennings</w:t>
      </w:r>
      <w:r w:rsidR="00732168">
        <w:rPr>
          <w:b/>
          <w:bCs/>
          <w:sz w:val="24"/>
          <w:szCs w:val="24"/>
        </w:rPr>
        <w:t xml:space="preserve">        Seconded</w:t>
      </w:r>
      <w:r w:rsidR="00732168" w:rsidRPr="00E76788">
        <w:rPr>
          <w:sz w:val="24"/>
          <w:szCs w:val="24"/>
        </w:rPr>
        <w:t xml:space="preserve">: </w:t>
      </w:r>
      <w:r w:rsidR="00E76788" w:rsidRPr="00E76788">
        <w:rPr>
          <w:sz w:val="24"/>
          <w:szCs w:val="24"/>
        </w:rPr>
        <w:t>Sian Goodwin</w:t>
      </w:r>
    </w:p>
    <w:p w14:paraId="19B2E358" w14:textId="305EDADE" w:rsidR="00886B8D" w:rsidRDefault="00886B8D">
      <w:pPr>
        <w:rPr>
          <w:sz w:val="24"/>
          <w:szCs w:val="24"/>
        </w:rPr>
      </w:pPr>
      <w:r w:rsidRPr="00886B8D">
        <w:rPr>
          <w:b/>
          <w:bCs/>
          <w:sz w:val="24"/>
          <w:szCs w:val="24"/>
        </w:rPr>
        <w:t>Honorary President:</w:t>
      </w:r>
      <w:r>
        <w:rPr>
          <w:sz w:val="24"/>
          <w:szCs w:val="24"/>
        </w:rPr>
        <w:t xml:space="preserve"> Dee Youngs has been endorsed by the committee for a further year</w:t>
      </w:r>
    </w:p>
    <w:p w14:paraId="07641AD2" w14:textId="4D592DD2" w:rsidR="006C4F02" w:rsidRDefault="006C4F02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8. AOB</w:t>
      </w:r>
    </w:p>
    <w:p w14:paraId="31CBABB7" w14:textId="069E0BA4" w:rsidR="006C4F02" w:rsidRDefault="0048009C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Q. </w:t>
      </w:r>
      <w:r w:rsidR="00F20835">
        <w:rPr>
          <w:sz w:val="24"/>
          <w:szCs w:val="24"/>
        </w:rPr>
        <w:t xml:space="preserve">Dennis Cowan asked about the Locality budget </w:t>
      </w:r>
      <w:r w:rsidR="002A3F88">
        <w:rPr>
          <w:sz w:val="24"/>
          <w:szCs w:val="24"/>
        </w:rPr>
        <w:t>and why</w:t>
      </w:r>
      <w:r w:rsidR="00CA5184">
        <w:rPr>
          <w:sz w:val="24"/>
          <w:szCs w:val="24"/>
        </w:rPr>
        <w:t xml:space="preserve"> the</w:t>
      </w:r>
      <w:r w:rsidR="002A3F88">
        <w:rPr>
          <w:sz w:val="24"/>
          <w:szCs w:val="24"/>
        </w:rPr>
        <w:t xml:space="preserve"> committee were not involved</w:t>
      </w:r>
      <w:r w:rsidR="00CA5184">
        <w:rPr>
          <w:sz w:val="24"/>
          <w:szCs w:val="24"/>
        </w:rPr>
        <w:t xml:space="preserve"> in the process</w:t>
      </w:r>
      <w:r w:rsidR="00C372A4">
        <w:rPr>
          <w:sz w:val="24"/>
          <w:szCs w:val="24"/>
        </w:rPr>
        <w:t xml:space="preserve"> as it seems that nothing is being spent in Park Street.</w:t>
      </w:r>
      <w:r>
        <w:rPr>
          <w:sz w:val="24"/>
          <w:szCs w:val="24"/>
        </w:rPr>
        <w:t xml:space="preserve"> </w:t>
      </w:r>
      <w:r w:rsidR="002A3F88">
        <w:rPr>
          <w:sz w:val="24"/>
          <w:szCs w:val="24"/>
        </w:rPr>
        <w:t xml:space="preserve"> </w:t>
      </w:r>
    </w:p>
    <w:p w14:paraId="14DADE73" w14:textId="25C5707D" w:rsidR="0048009C" w:rsidRPr="00915738" w:rsidRDefault="0048009C">
      <w:pPr>
        <w:rPr>
          <w:color w:val="0070C0"/>
          <w:sz w:val="24"/>
          <w:szCs w:val="24"/>
        </w:rPr>
      </w:pPr>
      <w:r>
        <w:rPr>
          <w:b/>
          <w:bCs/>
          <w:sz w:val="24"/>
          <w:szCs w:val="24"/>
        </w:rPr>
        <w:t>A</w:t>
      </w:r>
      <w:r w:rsidR="004B047F">
        <w:rPr>
          <w:b/>
          <w:bCs/>
          <w:sz w:val="24"/>
          <w:szCs w:val="24"/>
        </w:rPr>
        <w:t xml:space="preserve">. </w:t>
      </w:r>
      <w:r w:rsidR="004B047F">
        <w:rPr>
          <w:sz w:val="24"/>
          <w:szCs w:val="24"/>
        </w:rPr>
        <w:t xml:space="preserve"> Joy said we are no longer</w:t>
      </w:r>
      <w:r w:rsidR="00016794">
        <w:rPr>
          <w:sz w:val="24"/>
          <w:szCs w:val="24"/>
        </w:rPr>
        <w:t xml:space="preserve"> </w:t>
      </w:r>
      <w:r w:rsidR="003868F7">
        <w:rPr>
          <w:sz w:val="24"/>
          <w:szCs w:val="24"/>
        </w:rPr>
        <w:t xml:space="preserve">asked </w:t>
      </w:r>
      <w:r w:rsidR="00787E7E">
        <w:rPr>
          <w:sz w:val="24"/>
          <w:szCs w:val="24"/>
        </w:rPr>
        <w:t>to participate</w:t>
      </w:r>
      <w:r w:rsidR="00016794">
        <w:rPr>
          <w:sz w:val="24"/>
          <w:szCs w:val="24"/>
        </w:rPr>
        <w:t xml:space="preserve"> in the</w:t>
      </w:r>
      <w:r w:rsidR="0066585D">
        <w:rPr>
          <w:sz w:val="24"/>
          <w:szCs w:val="24"/>
        </w:rPr>
        <w:t xml:space="preserve"> meetings with </w:t>
      </w:r>
      <w:r w:rsidR="004D7A7C">
        <w:rPr>
          <w:sz w:val="24"/>
          <w:szCs w:val="24"/>
        </w:rPr>
        <w:t xml:space="preserve">Parish and </w:t>
      </w:r>
      <w:r w:rsidR="00DA72D2">
        <w:rPr>
          <w:sz w:val="24"/>
          <w:szCs w:val="24"/>
        </w:rPr>
        <w:t>HCC,</w:t>
      </w:r>
      <w:r w:rsidR="0066585D">
        <w:rPr>
          <w:sz w:val="24"/>
          <w:szCs w:val="24"/>
        </w:rPr>
        <w:t xml:space="preserve"> but she keeps asking for things to be done</w:t>
      </w:r>
      <w:r w:rsidR="004D7A7C">
        <w:rPr>
          <w:sz w:val="24"/>
          <w:szCs w:val="24"/>
        </w:rPr>
        <w:t>.</w:t>
      </w:r>
      <w:r w:rsidR="00915738">
        <w:rPr>
          <w:color w:val="0070C0"/>
          <w:sz w:val="24"/>
          <w:szCs w:val="24"/>
        </w:rPr>
        <w:t xml:space="preserve"> Update: </w:t>
      </w:r>
      <w:r w:rsidR="00736259">
        <w:rPr>
          <w:color w:val="0070C0"/>
          <w:sz w:val="24"/>
          <w:szCs w:val="24"/>
        </w:rPr>
        <w:t xml:space="preserve">List obtained from David Parry of </w:t>
      </w:r>
      <w:r w:rsidR="003B4B3D">
        <w:rPr>
          <w:color w:val="0070C0"/>
          <w:sz w:val="24"/>
          <w:szCs w:val="24"/>
        </w:rPr>
        <w:t xml:space="preserve">what the </w:t>
      </w:r>
      <w:r w:rsidR="00736259">
        <w:rPr>
          <w:color w:val="0070C0"/>
          <w:sz w:val="24"/>
          <w:szCs w:val="24"/>
        </w:rPr>
        <w:t xml:space="preserve">Locality </w:t>
      </w:r>
      <w:r w:rsidR="003B4B3D">
        <w:rPr>
          <w:color w:val="0070C0"/>
          <w:sz w:val="24"/>
          <w:szCs w:val="24"/>
        </w:rPr>
        <w:t>B</w:t>
      </w:r>
      <w:r w:rsidR="00736259">
        <w:rPr>
          <w:color w:val="0070C0"/>
          <w:sz w:val="24"/>
          <w:szCs w:val="24"/>
        </w:rPr>
        <w:t xml:space="preserve">udget </w:t>
      </w:r>
      <w:r w:rsidR="00101811">
        <w:rPr>
          <w:color w:val="0070C0"/>
          <w:sz w:val="24"/>
          <w:szCs w:val="24"/>
        </w:rPr>
        <w:t>for 25/26 is being spent on.</w:t>
      </w:r>
      <w:r w:rsidR="00A906FD">
        <w:rPr>
          <w:color w:val="0070C0"/>
          <w:sz w:val="24"/>
          <w:szCs w:val="24"/>
        </w:rPr>
        <w:t xml:space="preserve"> Copy forwarded to Dennis Cowen.</w:t>
      </w:r>
    </w:p>
    <w:p w14:paraId="471C7E25" w14:textId="16F76923" w:rsidR="006C58B4" w:rsidRDefault="006C58B4">
      <w:pPr>
        <w:rPr>
          <w:sz w:val="24"/>
          <w:szCs w:val="24"/>
        </w:rPr>
      </w:pPr>
      <w:r>
        <w:rPr>
          <w:sz w:val="24"/>
          <w:szCs w:val="24"/>
        </w:rPr>
        <w:t xml:space="preserve">Dennis Cowen from Parish Pickers said </w:t>
      </w:r>
      <w:r w:rsidR="00C87682">
        <w:rPr>
          <w:sz w:val="24"/>
          <w:szCs w:val="24"/>
        </w:rPr>
        <w:t>they now had a large operation</w:t>
      </w:r>
      <w:r w:rsidR="003E12C2">
        <w:rPr>
          <w:sz w:val="24"/>
          <w:szCs w:val="24"/>
        </w:rPr>
        <w:t xml:space="preserve"> and support from both Parish and SADC</w:t>
      </w:r>
      <w:r w:rsidR="00961314">
        <w:rPr>
          <w:sz w:val="24"/>
          <w:szCs w:val="24"/>
        </w:rPr>
        <w:t>. They have collected over 3,000 bags of rubbish</w:t>
      </w:r>
      <w:r w:rsidR="006E3D7E">
        <w:rPr>
          <w:sz w:val="24"/>
          <w:szCs w:val="24"/>
        </w:rPr>
        <w:t xml:space="preserve"> 5 tons from the 3 villages</w:t>
      </w:r>
      <w:r w:rsidR="00E82DA5">
        <w:rPr>
          <w:sz w:val="24"/>
          <w:szCs w:val="24"/>
        </w:rPr>
        <w:t>. Council has agreed to put up sig</w:t>
      </w:r>
      <w:r w:rsidR="00A6628F">
        <w:rPr>
          <w:sz w:val="24"/>
          <w:szCs w:val="24"/>
        </w:rPr>
        <w:t xml:space="preserve">ns on lampposts in </w:t>
      </w:r>
      <w:r w:rsidR="008A487D">
        <w:rPr>
          <w:sz w:val="24"/>
          <w:szCs w:val="24"/>
        </w:rPr>
        <w:t>some</w:t>
      </w:r>
      <w:r w:rsidR="00A6628F">
        <w:rPr>
          <w:sz w:val="24"/>
          <w:szCs w:val="24"/>
        </w:rPr>
        <w:t xml:space="preserve"> areas</w:t>
      </w:r>
      <w:r w:rsidR="00CA2BBE">
        <w:rPr>
          <w:sz w:val="24"/>
          <w:szCs w:val="24"/>
        </w:rPr>
        <w:t xml:space="preserve">. </w:t>
      </w:r>
      <w:r w:rsidR="00602D8B">
        <w:rPr>
          <w:sz w:val="24"/>
          <w:szCs w:val="24"/>
        </w:rPr>
        <w:t xml:space="preserve">They have also </w:t>
      </w:r>
      <w:r w:rsidR="00602D8B">
        <w:rPr>
          <w:sz w:val="24"/>
          <w:szCs w:val="24"/>
        </w:rPr>
        <w:lastRenderedPageBreak/>
        <w:t xml:space="preserve">created a badge for volunteers which is a map of the world </w:t>
      </w:r>
      <w:r w:rsidR="008729E3">
        <w:rPr>
          <w:sz w:val="24"/>
          <w:szCs w:val="24"/>
        </w:rPr>
        <w:t xml:space="preserve">which </w:t>
      </w:r>
      <w:r w:rsidR="0080619C">
        <w:rPr>
          <w:sz w:val="24"/>
          <w:szCs w:val="24"/>
        </w:rPr>
        <w:t>says,</w:t>
      </w:r>
      <w:r w:rsidR="00DE6554">
        <w:rPr>
          <w:sz w:val="24"/>
          <w:szCs w:val="24"/>
        </w:rPr>
        <w:t xml:space="preserve"> </w:t>
      </w:r>
      <w:r w:rsidR="00B67B85">
        <w:rPr>
          <w:sz w:val="24"/>
          <w:szCs w:val="24"/>
        </w:rPr>
        <w:t>“</w:t>
      </w:r>
      <w:r w:rsidR="00DE6554">
        <w:rPr>
          <w:sz w:val="24"/>
          <w:szCs w:val="24"/>
        </w:rPr>
        <w:t>think globally, act locally</w:t>
      </w:r>
      <w:r w:rsidR="00B67B85">
        <w:rPr>
          <w:sz w:val="24"/>
          <w:szCs w:val="24"/>
        </w:rPr>
        <w:t>”</w:t>
      </w:r>
      <w:r w:rsidR="00DE6554">
        <w:rPr>
          <w:sz w:val="24"/>
          <w:szCs w:val="24"/>
        </w:rPr>
        <w:t>.</w:t>
      </w:r>
    </w:p>
    <w:p w14:paraId="18FE0158" w14:textId="355F80FB" w:rsidR="00525F13" w:rsidRDefault="0055400F">
      <w:pPr>
        <w:rPr>
          <w:sz w:val="24"/>
          <w:szCs w:val="24"/>
        </w:rPr>
      </w:pPr>
      <w:r>
        <w:rPr>
          <w:sz w:val="24"/>
          <w:szCs w:val="24"/>
        </w:rPr>
        <w:t xml:space="preserve">As there was no further AOB </w:t>
      </w:r>
      <w:r w:rsidR="003661CA">
        <w:rPr>
          <w:sz w:val="24"/>
          <w:szCs w:val="24"/>
        </w:rPr>
        <w:t xml:space="preserve">Joy handed over to our Guest speakers </w:t>
      </w:r>
      <w:r w:rsidR="00DA72D2">
        <w:rPr>
          <w:sz w:val="24"/>
          <w:szCs w:val="24"/>
        </w:rPr>
        <w:t>Andrew Gardiner &amp; Lee Wood from the Ver Valley Society</w:t>
      </w:r>
      <w:r w:rsidR="00740E8D">
        <w:rPr>
          <w:sz w:val="24"/>
          <w:szCs w:val="24"/>
        </w:rPr>
        <w:t xml:space="preserve">: - </w:t>
      </w:r>
    </w:p>
    <w:p w14:paraId="636BB425" w14:textId="7FF35F9D" w:rsidR="00740E8D" w:rsidRDefault="00EA1923">
      <w:pPr>
        <w:rPr>
          <w:sz w:val="24"/>
          <w:szCs w:val="24"/>
        </w:rPr>
      </w:pPr>
      <w:r>
        <w:rPr>
          <w:sz w:val="24"/>
          <w:szCs w:val="24"/>
        </w:rPr>
        <w:t xml:space="preserve">80% </w:t>
      </w:r>
      <w:r w:rsidR="00A648FD">
        <w:rPr>
          <w:sz w:val="24"/>
          <w:szCs w:val="24"/>
        </w:rPr>
        <w:t xml:space="preserve">of </w:t>
      </w:r>
      <w:r w:rsidR="00F8361D">
        <w:rPr>
          <w:sz w:val="24"/>
          <w:szCs w:val="24"/>
        </w:rPr>
        <w:t xml:space="preserve">the chalk streams are in the </w:t>
      </w:r>
      <w:r w:rsidR="00501C10">
        <w:rPr>
          <w:sz w:val="24"/>
          <w:szCs w:val="24"/>
        </w:rPr>
        <w:t>Southeast</w:t>
      </w:r>
      <w:r w:rsidR="00F8361D">
        <w:rPr>
          <w:sz w:val="24"/>
          <w:szCs w:val="24"/>
        </w:rPr>
        <w:t xml:space="preserve"> of the country</w:t>
      </w:r>
      <w:r w:rsidR="00501C10">
        <w:rPr>
          <w:sz w:val="24"/>
          <w:szCs w:val="24"/>
        </w:rPr>
        <w:t>.</w:t>
      </w:r>
      <w:r w:rsidR="004415B7">
        <w:rPr>
          <w:sz w:val="24"/>
          <w:szCs w:val="24"/>
        </w:rPr>
        <w:t xml:space="preserve"> With the River Ver</w:t>
      </w:r>
      <w:r w:rsidR="00501C10">
        <w:rPr>
          <w:sz w:val="24"/>
          <w:szCs w:val="24"/>
        </w:rPr>
        <w:t xml:space="preserve"> </w:t>
      </w:r>
      <w:r w:rsidR="004415B7">
        <w:rPr>
          <w:sz w:val="24"/>
          <w:szCs w:val="24"/>
        </w:rPr>
        <w:t>r</w:t>
      </w:r>
      <w:r w:rsidR="00501C10">
        <w:rPr>
          <w:sz w:val="24"/>
          <w:szCs w:val="24"/>
        </w:rPr>
        <w:t>ain falling on the Dunstable Downs replenishes the Aquifer</w:t>
      </w:r>
      <w:r w:rsidR="00D75C46">
        <w:rPr>
          <w:sz w:val="24"/>
          <w:szCs w:val="24"/>
        </w:rPr>
        <w:t xml:space="preserve"> </w:t>
      </w:r>
      <w:r w:rsidR="00004C5E">
        <w:rPr>
          <w:sz w:val="24"/>
          <w:szCs w:val="24"/>
        </w:rPr>
        <w:t>(</w:t>
      </w:r>
      <w:r w:rsidR="00D75C46">
        <w:rPr>
          <w:sz w:val="24"/>
          <w:szCs w:val="24"/>
        </w:rPr>
        <w:t>an underground</w:t>
      </w:r>
      <w:r w:rsidR="001877C7">
        <w:rPr>
          <w:sz w:val="24"/>
          <w:szCs w:val="24"/>
        </w:rPr>
        <w:t xml:space="preserve"> res</w:t>
      </w:r>
      <w:r w:rsidR="003E1E99">
        <w:rPr>
          <w:sz w:val="24"/>
          <w:szCs w:val="24"/>
        </w:rPr>
        <w:t>ervoir of groundwater</w:t>
      </w:r>
      <w:r w:rsidR="007F591E">
        <w:rPr>
          <w:sz w:val="24"/>
          <w:szCs w:val="24"/>
        </w:rPr>
        <w:t xml:space="preserve"> that can be accessed through wells or springs</w:t>
      </w:r>
      <w:r w:rsidR="00304159">
        <w:rPr>
          <w:sz w:val="24"/>
          <w:szCs w:val="24"/>
        </w:rPr>
        <w:t xml:space="preserve"> consisting of permeable materials like sand</w:t>
      </w:r>
      <w:r w:rsidR="00C35134">
        <w:rPr>
          <w:sz w:val="24"/>
          <w:szCs w:val="24"/>
        </w:rPr>
        <w:t xml:space="preserve"> </w:t>
      </w:r>
      <w:r w:rsidR="00304159">
        <w:rPr>
          <w:sz w:val="24"/>
          <w:szCs w:val="24"/>
        </w:rPr>
        <w:t>grav</w:t>
      </w:r>
      <w:r w:rsidR="00C35134">
        <w:rPr>
          <w:sz w:val="24"/>
          <w:szCs w:val="24"/>
        </w:rPr>
        <w:t>e</w:t>
      </w:r>
      <w:r w:rsidR="00304159">
        <w:rPr>
          <w:sz w:val="24"/>
          <w:szCs w:val="24"/>
        </w:rPr>
        <w:t>l or silt</w:t>
      </w:r>
      <w:r w:rsidR="00E548BB">
        <w:rPr>
          <w:sz w:val="24"/>
          <w:szCs w:val="24"/>
        </w:rPr>
        <w:t>)</w:t>
      </w:r>
    </w:p>
    <w:p w14:paraId="625EEA5A" w14:textId="7A374167" w:rsidR="004A6A03" w:rsidRDefault="002513A2">
      <w:pPr>
        <w:rPr>
          <w:sz w:val="24"/>
          <w:szCs w:val="24"/>
        </w:rPr>
      </w:pPr>
      <w:r>
        <w:rPr>
          <w:sz w:val="24"/>
          <w:szCs w:val="24"/>
        </w:rPr>
        <w:t xml:space="preserve">Chalk rivers </w:t>
      </w:r>
      <w:r w:rsidR="008F0A98">
        <w:rPr>
          <w:sz w:val="24"/>
          <w:szCs w:val="24"/>
        </w:rPr>
        <w:t xml:space="preserve">are naturally </w:t>
      </w:r>
      <w:r w:rsidR="00B77F0B">
        <w:rPr>
          <w:sz w:val="24"/>
          <w:szCs w:val="24"/>
        </w:rPr>
        <w:t>Alkaline,</w:t>
      </w:r>
      <w:r w:rsidR="008F0A98">
        <w:rPr>
          <w:sz w:val="24"/>
          <w:szCs w:val="24"/>
        </w:rPr>
        <w:t xml:space="preserve"> and the</w:t>
      </w:r>
      <w:r w:rsidR="00191144">
        <w:rPr>
          <w:sz w:val="24"/>
          <w:szCs w:val="24"/>
        </w:rPr>
        <w:t xml:space="preserve"> perfect Alkaline water is 10-12 degrees which is good for the habitat</w:t>
      </w:r>
      <w:r w:rsidR="00BC6423">
        <w:rPr>
          <w:sz w:val="24"/>
          <w:szCs w:val="24"/>
        </w:rPr>
        <w:t xml:space="preserve"> of </w:t>
      </w:r>
      <w:r w:rsidR="00475EE2">
        <w:rPr>
          <w:sz w:val="24"/>
          <w:szCs w:val="24"/>
        </w:rPr>
        <w:t>Invertebrates, Flora</w:t>
      </w:r>
      <w:r w:rsidR="00BC6423">
        <w:rPr>
          <w:sz w:val="24"/>
          <w:szCs w:val="24"/>
        </w:rPr>
        <w:t xml:space="preserve"> and Fauna</w:t>
      </w:r>
      <w:r w:rsidR="008F0A98">
        <w:rPr>
          <w:sz w:val="24"/>
          <w:szCs w:val="24"/>
        </w:rPr>
        <w:t>.</w:t>
      </w:r>
    </w:p>
    <w:p w14:paraId="6C99DE33" w14:textId="579D0086" w:rsidR="00B77F0B" w:rsidRDefault="00B77F0B">
      <w:pPr>
        <w:rPr>
          <w:sz w:val="24"/>
          <w:szCs w:val="24"/>
        </w:rPr>
      </w:pPr>
      <w:r>
        <w:rPr>
          <w:sz w:val="24"/>
          <w:szCs w:val="24"/>
        </w:rPr>
        <w:t>The Sewage Treatment Works at Markygate</w:t>
      </w:r>
      <w:r w:rsidR="00C30E8F">
        <w:rPr>
          <w:sz w:val="24"/>
          <w:szCs w:val="24"/>
        </w:rPr>
        <w:t xml:space="preserve"> cannot cope with high ground water entering the system</w:t>
      </w:r>
      <w:r w:rsidR="00220E16">
        <w:rPr>
          <w:sz w:val="24"/>
          <w:szCs w:val="24"/>
        </w:rPr>
        <w:t>. Filtration</w:t>
      </w:r>
      <w:r w:rsidR="009455E5">
        <w:rPr>
          <w:sz w:val="24"/>
          <w:szCs w:val="24"/>
        </w:rPr>
        <w:t xml:space="preserve"> tanks full of </w:t>
      </w:r>
      <w:r w:rsidR="00B94571">
        <w:rPr>
          <w:sz w:val="24"/>
          <w:szCs w:val="24"/>
        </w:rPr>
        <w:t>green Algae</w:t>
      </w:r>
      <w:r w:rsidR="000D33D8">
        <w:rPr>
          <w:sz w:val="24"/>
          <w:szCs w:val="24"/>
        </w:rPr>
        <w:t>,</w:t>
      </w:r>
      <w:r w:rsidR="00B94571">
        <w:rPr>
          <w:sz w:val="24"/>
          <w:szCs w:val="24"/>
        </w:rPr>
        <w:t xml:space="preserve"> high ground water</w:t>
      </w:r>
      <w:r w:rsidR="000D33D8">
        <w:rPr>
          <w:sz w:val="24"/>
          <w:szCs w:val="24"/>
        </w:rPr>
        <w:t xml:space="preserve"> and</w:t>
      </w:r>
      <w:r w:rsidR="00B94571">
        <w:rPr>
          <w:sz w:val="24"/>
          <w:szCs w:val="24"/>
        </w:rPr>
        <w:t xml:space="preserve"> mixed with sewage </w:t>
      </w:r>
      <w:r w:rsidR="000D33D8">
        <w:rPr>
          <w:sz w:val="24"/>
          <w:szCs w:val="24"/>
        </w:rPr>
        <w:t>leaks into the River Ver</w:t>
      </w:r>
      <w:r w:rsidR="00E94576">
        <w:rPr>
          <w:sz w:val="24"/>
          <w:szCs w:val="24"/>
        </w:rPr>
        <w:t>.</w:t>
      </w:r>
      <w:r w:rsidR="008C4655">
        <w:rPr>
          <w:sz w:val="24"/>
          <w:szCs w:val="24"/>
        </w:rPr>
        <w:t xml:space="preserve"> Some 3,490 hours</w:t>
      </w:r>
      <w:r w:rsidR="00E94576">
        <w:rPr>
          <w:sz w:val="24"/>
          <w:szCs w:val="24"/>
        </w:rPr>
        <w:t xml:space="preserve"> up to Dec 24 and 2,800 hours </w:t>
      </w:r>
      <w:r w:rsidR="00176D04">
        <w:rPr>
          <w:sz w:val="24"/>
          <w:szCs w:val="24"/>
        </w:rPr>
        <w:t>of leakage</w:t>
      </w:r>
      <w:r w:rsidR="007A3517">
        <w:rPr>
          <w:sz w:val="24"/>
          <w:szCs w:val="24"/>
        </w:rPr>
        <w:t xml:space="preserve"> has occurred </w:t>
      </w:r>
      <w:r w:rsidR="00E94576">
        <w:rPr>
          <w:sz w:val="24"/>
          <w:szCs w:val="24"/>
        </w:rPr>
        <w:t>so far this year</w:t>
      </w:r>
      <w:r w:rsidR="00357FBC">
        <w:rPr>
          <w:sz w:val="24"/>
          <w:szCs w:val="24"/>
        </w:rPr>
        <w:t xml:space="preserve">. </w:t>
      </w:r>
      <w:r w:rsidR="0022271D">
        <w:rPr>
          <w:sz w:val="24"/>
          <w:szCs w:val="24"/>
        </w:rPr>
        <w:t>The Environment Agency do inspections and our local MP’S have written to them to ask what they are doing about it.</w:t>
      </w:r>
    </w:p>
    <w:p w14:paraId="05695786" w14:textId="743F9A6E" w:rsidR="002B0C82" w:rsidRDefault="002B0C82">
      <w:pPr>
        <w:rPr>
          <w:sz w:val="24"/>
          <w:szCs w:val="24"/>
        </w:rPr>
      </w:pPr>
      <w:r>
        <w:rPr>
          <w:sz w:val="24"/>
          <w:szCs w:val="24"/>
        </w:rPr>
        <w:t xml:space="preserve">The Ver Valley Society regularly test the river Ver for </w:t>
      </w:r>
      <w:r w:rsidR="005D6955">
        <w:rPr>
          <w:sz w:val="24"/>
          <w:szCs w:val="24"/>
        </w:rPr>
        <w:t>E. coli</w:t>
      </w:r>
      <w:r w:rsidR="004C35D8">
        <w:rPr>
          <w:sz w:val="24"/>
          <w:szCs w:val="24"/>
        </w:rPr>
        <w:t xml:space="preserve"> </w:t>
      </w:r>
      <w:r w:rsidR="0032308F">
        <w:rPr>
          <w:sz w:val="24"/>
          <w:szCs w:val="24"/>
        </w:rPr>
        <w:t>and have recently found</w:t>
      </w:r>
      <w:r w:rsidR="005D6DFF">
        <w:rPr>
          <w:sz w:val="24"/>
          <w:szCs w:val="24"/>
        </w:rPr>
        <w:t xml:space="preserve"> 20,000 colonies of </w:t>
      </w:r>
      <w:r w:rsidR="005D6955">
        <w:rPr>
          <w:sz w:val="24"/>
          <w:szCs w:val="24"/>
        </w:rPr>
        <w:t>E. coli</w:t>
      </w:r>
      <w:r w:rsidR="005D6DFF">
        <w:rPr>
          <w:sz w:val="24"/>
          <w:szCs w:val="24"/>
        </w:rPr>
        <w:t xml:space="preserve"> per 100</w:t>
      </w:r>
      <w:r w:rsidR="008613EF">
        <w:rPr>
          <w:sz w:val="24"/>
          <w:szCs w:val="24"/>
        </w:rPr>
        <w:t xml:space="preserve"> millilitres</w:t>
      </w:r>
      <w:r w:rsidR="00064B33">
        <w:rPr>
          <w:sz w:val="24"/>
          <w:szCs w:val="24"/>
        </w:rPr>
        <w:t xml:space="preserve"> of water</w:t>
      </w:r>
      <w:r w:rsidR="00E53B39">
        <w:rPr>
          <w:sz w:val="24"/>
          <w:szCs w:val="24"/>
        </w:rPr>
        <w:t xml:space="preserve"> and Nitrates from Agricultural Fertiliser</w:t>
      </w:r>
      <w:r w:rsidR="00064B33">
        <w:rPr>
          <w:sz w:val="24"/>
          <w:szCs w:val="24"/>
        </w:rPr>
        <w:t xml:space="preserve"> at River Hill Flamstead </w:t>
      </w:r>
      <w:r w:rsidR="00E96D15">
        <w:rPr>
          <w:sz w:val="24"/>
          <w:szCs w:val="24"/>
        </w:rPr>
        <w:t>which is 20 times worse than the poorest bathing water quality</w:t>
      </w:r>
      <w:r w:rsidR="00E53B39">
        <w:rPr>
          <w:sz w:val="24"/>
          <w:szCs w:val="24"/>
        </w:rPr>
        <w:t xml:space="preserve">. </w:t>
      </w:r>
      <w:r w:rsidR="005D6955">
        <w:rPr>
          <w:sz w:val="24"/>
          <w:szCs w:val="24"/>
        </w:rPr>
        <w:t>Part of the river below Flamstead is dead.</w:t>
      </w:r>
    </w:p>
    <w:p w14:paraId="54D78C98" w14:textId="2A0F928E" w:rsidR="00490CE5" w:rsidRDefault="00490CE5">
      <w:pPr>
        <w:rPr>
          <w:sz w:val="24"/>
          <w:szCs w:val="24"/>
        </w:rPr>
      </w:pPr>
      <w:r>
        <w:rPr>
          <w:sz w:val="24"/>
          <w:szCs w:val="24"/>
        </w:rPr>
        <w:t>In Ver</w:t>
      </w:r>
      <w:r w:rsidR="00376F52">
        <w:rPr>
          <w:sz w:val="24"/>
          <w:szCs w:val="24"/>
        </w:rPr>
        <w:t>u</w:t>
      </w:r>
      <w:r w:rsidR="00391B35">
        <w:rPr>
          <w:sz w:val="24"/>
          <w:szCs w:val="24"/>
        </w:rPr>
        <w:t>lamium</w:t>
      </w:r>
      <w:r>
        <w:rPr>
          <w:sz w:val="24"/>
          <w:szCs w:val="24"/>
        </w:rPr>
        <w:t xml:space="preserve"> Park the river has</w:t>
      </w:r>
      <w:r w:rsidR="00274EF8">
        <w:rPr>
          <w:sz w:val="24"/>
          <w:szCs w:val="24"/>
        </w:rPr>
        <w:t xml:space="preserve"> brown</w:t>
      </w:r>
      <w:r>
        <w:rPr>
          <w:sz w:val="24"/>
          <w:szCs w:val="24"/>
        </w:rPr>
        <w:t xml:space="preserve"> Algae</w:t>
      </w:r>
      <w:r w:rsidR="000D59CE">
        <w:rPr>
          <w:sz w:val="24"/>
          <w:szCs w:val="24"/>
        </w:rPr>
        <w:t xml:space="preserve"> which forms on the bottom of </w:t>
      </w:r>
      <w:r w:rsidR="00B135B5">
        <w:rPr>
          <w:sz w:val="24"/>
          <w:szCs w:val="24"/>
        </w:rPr>
        <w:t>slow-moving</w:t>
      </w:r>
      <w:r w:rsidR="000D59CE">
        <w:rPr>
          <w:sz w:val="24"/>
          <w:szCs w:val="24"/>
        </w:rPr>
        <w:t xml:space="preserve"> parts of the river</w:t>
      </w:r>
      <w:r w:rsidR="00B135B5">
        <w:rPr>
          <w:sz w:val="24"/>
          <w:szCs w:val="24"/>
        </w:rPr>
        <w:t xml:space="preserve">. In hot weather small pieces can break off and float to the surface and is often mistaken for </w:t>
      </w:r>
      <w:r w:rsidR="002E22F1">
        <w:rPr>
          <w:sz w:val="24"/>
          <w:szCs w:val="24"/>
        </w:rPr>
        <w:t>s</w:t>
      </w:r>
      <w:r w:rsidR="00B135B5">
        <w:rPr>
          <w:sz w:val="24"/>
          <w:szCs w:val="24"/>
        </w:rPr>
        <w:t>ewage</w:t>
      </w:r>
      <w:r w:rsidR="002E22F1">
        <w:rPr>
          <w:sz w:val="24"/>
          <w:szCs w:val="24"/>
        </w:rPr>
        <w:t xml:space="preserve">. An elevated walkway has been built for people to walk on and </w:t>
      </w:r>
      <w:r w:rsidR="00D4057E">
        <w:rPr>
          <w:sz w:val="24"/>
          <w:szCs w:val="24"/>
        </w:rPr>
        <w:t>enjoy the river. A St Albans City Scheme</w:t>
      </w:r>
      <w:r w:rsidR="00FE44DA">
        <w:rPr>
          <w:sz w:val="24"/>
          <w:szCs w:val="24"/>
        </w:rPr>
        <w:t xml:space="preserve"> plans to make the lake narrower to improve the flow of the river.</w:t>
      </w:r>
    </w:p>
    <w:p w14:paraId="76567557" w14:textId="312AE262" w:rsidR="00FE44DA" w:rsidRDefault="00FE44DA">
      <w:pPr>
        <w:rPr>
          <w:sz w:val="24"/>
          <w:szCs w:val="24"/>
        </w:rPr>
      </w:pPr>
      <w:r>
        <w:rPr>
          <w:sz w:val="24"/>
          <w:szCs w:val="24"/>
        </w:rPr>
        <w:t>At Park Street the river is healthy</w:t>
      </w:r>
      <w:r w:rsidR="00F51F4A">
        <w:rPr>
          <w:sz w:val="24"/>
          <w:szCs w:val="24"/>
        </w:rPr>
        <w:t xml:space="preserve"> with many Invertebrates</w:t>
      </w:r>
      <w:r w:rsidR="003E6A6A">
        <w:rPr>
          <w:sz w:val="24"/>
          <w:szCs w:val="24"/>
        </w:rPr>
        <w:t xml:space="preserve"> and</w:t>
      </w:r>
      <w:r w:rsidR="00F51F4A">
        <w:rPr>
          <w:sz w:val="24"/>
          <w:szCs w:val="24"/>
        </w:rPr>
        <w:t xml:space="preserve"> needs 70</w:t>
      </w:r>
      <w:r w:rsidR="008C5EAA">
        <w:rPr>
          <w:sz w:val="24"/>
          <w:szCs w:val="24"/>
        </w:rPr>
        <w:t>% sunlight. The river bailiffs notify landowners and go in and trim back</w:t>
      </w:r>
      <w:r w:rsidR="004F7A78">
        <w:rPr>
          <w:sz w:val="24"/>
          <w:szCs w:val="24"/>
        </w:rPr>
        <w:t xml:space="preserve"> the canopy of trees and remove inv</w:t>
      </w:r>
      <w:r w:rsidR="007C0BEB">
        <w:rPr>
          <w:sz w:val="24"/>
          <w:szCs w:val="24"/>
        </w:rPr>
        <w:t>asive species including Himalayan Balsam</w:t>
      </w:r>
      <w:r w:rsidR="0076299D">
        <w:rPr>
          <w:sz w:val="24"/>
          <w:szCs w:val="24"/>
        </w:rPr>
        <w:t xml:space="preserve">. They will arrange for Japanese Knotweed and </w:t>
      </w:r>
      <w:r w:rsidR="008A3BA4">
        <w:rPr>
          <w:sz w:val="24"/>
          <w:szCs w:val="24"/>
        </w:rPr>
        <w:t>Giant Hogweed to be chemically treated.</w:t>
      </w:r>
      <w:r w:rsidR="001924D0">
        <w:rPr>
          <w:sz w:val="24"/>
          <w:szCs w:val="24"/>
        </w:rPr>
        <w:t xml:space="preserve"> They ask if any spotted by residents to notify the Ver Valley Society so that it can be dealt with</w:t>
      </w:r>
      <w:r w:rsidR="00764015">
        <w:rPr>
          <w:sz w:val="24"/>
          <w:szCs w:val="24"/>
        </w:rPr>
        <w:t>. They also need more volunteers.</w:t>
      </w:r>
    </w:p>
    <w:p w14:paraId="6B72DDCC" w14:textId="3767E708" w:rsidR="003E6A6A" w:rsidRDefault="00E13EF5">
      <w:pPr>
        <w:rPr>
          <w:sz w:val="24"/>
          <w:szCs w:val="24"/>
        </w:rPr>
      </w:pPr>
      <w:r>
        <w:rPr>
          <w:sz w:val="24"/>
          <w:szCs w:val="24"/>
        </w:rPr>
        <w:t>Comments</w:t>
      </w:r>
      <w:r w:rsidR="00AA46E2">
        <w:rPr>
          <w:sz w:val="24"/>
          <w:szCs w:val="24"/>
        </w:rPr>
        <w:t xml:space="preserve">: </w:t>
      </w:r>
      <w:r w:rsidR="008F2598">
        <w:rPr>
          <w:sz w:val="24"/>
          <w:szCs w:val="24"/>
        </w:rPr>
        <w:t xml:space="preserve"> </w:t>
      </w:r>
      <w:r w:rsidR="00FF16A4">
        <w:rPr>
          <w:sz w:val="24"/>
          <w:szCs w:val="24"/>
        </w:rPr>
        <w:t xml:space="preserve">Kim Scrivener </w:t>
      </w:r>
      <w:r w:rsidR="006735FF">
        <w:rPr>
          <w:sz w:val="24"/>
          <w:szCs w:val="24"/>
        </w:rPr>
        <w:t xml:space="preserve">asked </w:t>
      </w:r>
      <w:r w:rsidR="00703A08">
        <w:rPr>
          <w:sz w:val="24"/>
          <w:szCs w:val="24"/>
        </w:rPr>
        <w:t>whether</w:t>
      </w:r>
      <w:r w:rsidR="00B34798">
        <w:rPr>
          <w:sz w:val="24"/>
          <w:szCs w:val="24"/>
        </w:rPr>
        <w:t xml:space="preserve"> the </w:t>
      </w:r>
      <w:r w:rsidR="00DE4739">
        <w:rPr>
          <w:sz w:val="24"/>
          <w:szCs w:val="24"/>
        </w:rPr>
        <w:t xml:space="preserve">diversion of the </w:t>
      </w:r>
      <w:r w:rsidR="00FD2F6E">
        <w:rPr>
          <w:sz w:val="24"/>
          <w:szCs w:val="24"/>
        </w:rPr>
        <w:t>r</w:t>
      </w:r>
      <w:r w:rsidR="00DE4739">
        <w:rPr>
          <w:sz w:val="24"/>
          <w:szCs w:val="24"/>
        </w:rPr>
        <w:t>iver</w:t>
      </w:r>
      <w:r w:rsidR="00FD2F6E">
        <w:rPr>
          <w:sz w:val="24"/>
          <w:szCs w:val="24"/>
        </w:rPr>
        <w:t xml:space="preserve"> Ver</w:t>
      </w:r>
      <w:r w:rsidR="007B599C">
        <w:rPr>
          <w:sz w:val="24"/>
          <w:szCs w:val="24"/>
        </w:rPr>
        <w:t xml:space="preserve"> </w:t>
      </w:r>
      <w:r w:rsidR="00DE4739">
        <w:rPr>
          <w:sz w:val="24"/>
          <w:szCs w:val="24"/>
        </w:rPr>
        <w:t>by Affinity Water at Park Mill</w:t>
      </w:r>
      <w:r w:rsidR="00703A08">
        <w:rPr>
          <w:sz w:val="24"/>
          <w:szCs w:val="24"/>
        </w:rPr>
        <w:t xml:space="preserve"> some years ago</w:t>
      </w:r>
      <w:r w:rsidR="00DE4739">
        <w:rPr>
          <w:sz w:val="24"/>
          <w:szCs w:val="24"/>
        </w:rPr>
        <w:t xml:space="preserve"> </w:t>
      </w:r>
      <w:r w:rsidR="00536FF2">
        <w:rPr>
          <w:sz w:val="24"/>
          <w:szCs w:val="24"/>
        </w:rPr>
        <w:t>ought to</w:t>
      </w:r>
      <w:r w:rsidR="006C1156">
        <w:rPr>
          <w:sz w:val="24"/>
          <w:szCs w:val="24"/>
        </w:rPr>
        <w:t xml:space="preserve"> be changed back so the river follows the old course</w:t>
      </w:r>
      <w:r w:rsidR="00C309BD">
        <w:rPr>
          <w:sz w:val="24"/>
          <w:szCs w:val="24"/>
        </w:rPr>
        <w:t>.</w:t>
      </w:r>
      <w:r w:rsidR="00703A08">
        <w:rPr>
          <w:sz w:val="24"/>
          <w:szCs w:val="24"/>
        </w:rPr>
        <w:t xml:space="preserve"> They agreed that </w:t>
      </w:r>
      <w:r w:rsidR="00FD2F6E">
        <w:rPr>
          <w:sz w:val="24"/>
          <w:szCs w:val="24"/>
        </w:rPr>
        <w:t>it maybe should</w:t>
      </w:r>
      <w:r w:rsidR="0099346F">
        <w:rPr>
          <w:sz w:val="24"/>
          <w:szCs w:val="24"/>
        </w:rPr>
        <w:t>.</w:t>
      </w:r>
    </w:p>
    <w:p w14:paraId="72B149B9" w14:textId="074B8EFB" w:rsidR="00C309BD" w:rsidRPr="00B825F4" w:rsidRDefault="00FE2818">
      <w:pPr>
        <w:rPr>
          <w:b/>
          <w:bCs/>
          <w:sz w:val="24"/>
          <w:szCs w:val="24"/>
        </w:rPr>
      </w:pPr>
      <w:r w:rsidRPr="00B825F4">
        <w:rPr>
          <w:b/>
          <w:bCs/>
          <w:sz w:val="24"/>
          <w:szCs w:val="24"/>
        </w:rPr>
        <w:t xml:space="preserve">As there were no further questions/comments the Chair closed the meeting and </w:t>
      </w:r>
      <w:r w:rsidR="00536FF2" w:rsidRPr="00B825F4">
        <w:rPr>
          <w:b/>
          <w:bCs/>
          <w:sz w:val="24"/>
          <w:szCs w:val="24"/>
        </w:rPr>
        <w:t xml:space="preserve">invited everyone to </w:t>
      </w:r>
      <w:r w:rsidR="00B825F4" w:rsidRPr="00B825F4">
        <w:rPr>
          <w:b/>
          <w:bCs/>
          <w:sz w:val="24"/>
          <w:szCs w:val="24"/>
        </w:rPr>
        <w:t>have some refreshments</w:t>
      </w:r>
    </w:p>
    <w:p w14:paraId="222D3B9A" w14:textId="77777777" w:rsidR="00764015" w:rsidRPr="00B825F4" w:rsidRDefault="00764015">
      <w:pPr>
        <w:rPr>
          <w:b/>
          <w:bCs/>
          <w:sz w:val="24"/>
          <w:szCs w:val="24"/>
        </w:rPr>
      </w:pPr>
    </w:p>
    <w:p w14:paraId="11C515F3" w14:textId="77777777" w:rsidR="00B77F0B" w:rsidRDefault="00B77F0B">
      <w:pPr>
        <w:rPr>
          <w:sz w:val="24"/>
          <w:szCs w:val="24"/>
        </w:rPr>
      </w:pPr>
    </w:p>
    <w:p w14:paraId="6C430668" w14:textId="77777777" w:rsidR="00F436EF" w:rsidRPr="004B047F" w:rsidRDefault="00F436EF">
      <w:pPr>
        <w:rPr>
          <w:sz w:val="24"/>
          <w:szCs w:val="24"/>
        </w:rPr>
      </w:pPr>
    </w:p>
    <w:p w14:paraId="7CB9FFFA" w14:textId="77777777" w:rsidR="0048009C" w:rsidRPr="00F20835" w:rsidRDefault="0048009C">
      <w:pPr>
        <w:rPr>
          <w:sz w:val="24"/>
          <w:szCs w:val="24"/>
        </w:rPr>
      </w:pPr>
    </w:p>
    <w:p w14:paraId="568957DC" w14:textId="77777777" w:rsidR="00DC468D" w:rsidRPr="002F3366" w:rsidRDefault="00DC468D">
      <w:pPr>
        <w:rPr>
          <w:sz w:val="24"/>
          <w:szCs w:val="24"/>
        </w:rPr>
      </w:pPr>
    </w:p>
    <w:sectPr w:rsidR="00DC468D" w:rsidRPr="002F3366" w:rsidSect="00C177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676" w:right="1440" w:bottom="1440" w:left="1440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41CCE" w14:textId="77777777" w:rsidR="001B3289" w:rsidRDefault="001B3289" w:rsidP="006B743D">
      <w:pPr>
        <w:spacing w:after="0" w:line="240" w:lineRule="auto"/>
      </w:pPr>
      <w:r>
        <w:separator/>
      </w:r>
    </w:p>
  </w:endnote>
  <w:endnote w:type="continuationSeparator" w:id="0">
    <w:p w14:paraId="63152168" w14:textId="77777777" w:rsidR="001B3289" w:rsidRDefault="001B3289" w:rsidP="006B7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FC3DF" w14:textId="77777777" w:rsidR="006B743D" w:rsidRDefault="006B74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89BC2" w14:textId="77777777" w:rsidR="006B743D" w:rsidRDefault="006B74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9AF6D" w14:textId="77777777" w:rsidR="006B743D" w:rsidRDefault="006B74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C4AAD" w14:textId="77777777" w:rsidR="001B3289" w:rsidRDefault="001B3289" w:rsidP="006B743D">
      <w:pPr>
        <w:spacing w:after="0" w:line="240" w:lineRule="auto"/>
      </w:pPr>
      <w:r>
        <w:separator/>
      </w:r>
    </w:p>
  </w:footnote>
  <w:footnote w:type="continuationSeparator" w:id="0">
    <w:p w14:paraId="2BB274E2" w14:textId="77777777" w:rsidR="001B3289" w:rsidRDefault="001B3289" w:rsidP="006B7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552C0" w14:textId="77777777" w:rsidR="006B743D" w:rsidRDefault="006B74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AA93D" w14:textId="77777777" w:rsidR="006B743D" w:rsidRDefault="006B743D">
    <w:pPr>
      <w:pStyle w:val="Header"/>
    </w:pPr>
    <w:r w:rsidRPr="006B743D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9A7A5A1" wp14:editId="7F89D8D1">
              <wp:simplePos x="0" y="0"/>
              <wp:positionH relativeFrom="column">
                <wp:posOffset>685800</wp:posOffset>
              </wp:positionH>
              <wp:positionV relativeFrom="paragraph">
                <wp:posOffset>-5715</wp:posOffset>
              </wp:positionV>
              <wp:extent cx="5207000" cy="140462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55F207" w14:textId="77777777" w:rsidR="006B743D" w:rsidRPr="00F82D96" w:rsidRDefault="006B743D" w:rsidP="006B743D">
                          <w:pPr>
                            <w:rPr>
                              <w:rFonts w:ascii="Franklin Gothic Medium Cond" w:hAnsi="Franklin Gothic Medium Cond"/>
                              <w:sz w:val="20"/>
                              <w:szCs w:val="20"/>
                            </w:rPr>
                          </w:pPr>
                          <w:r w:rsidRPr="006B743D">
                            <w:rPr>
                              <w:rFonts w:ascii="Franklin Gothic Medium Cond" w:hAnsi="Franklin Gothic Medium Cond"/>
                              <w:b/>
                              <w:bCs/>
                              <w:sz w:val="56"/>
                              <w:szCs w:val="56"/>
                            </w:rPr>
                            <w:t>PSRA</w:t>
                          </w:r>
                          <w:r w:rsidRPr="006B743D">
                            <w:rPr>
                              <w:rFonts w:ascii="Franklin Gothic Medium Cond" w:hAnsi="Franklin Gothic Medium Cond"/>
                              <w:sz w:val="20"/>
                              <w:szCs w:val="20"/>
                            </w:rPr>
                            <w:br/>
                          </w:r>
                          <w:r w:rsidRPr="00F82D96">
                            <w:rPr>
                              <w:rFonts w:ascii="Franklin Gothic Medium Cond" w:hAnsi="Franklin Gothic Medium Cond"/>
                              <w:sz w:val="20"/>
                              <w:szCs w:val="20"/>
                            </w:rPr>
                            <w:t>Park Street and District Residents Association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A7A5A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4pt;margin-top:-.45pt;width:410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" stroked="f">
              <v:textbox style="mso-fit-shape-to-text:t">
                <w:txbxContent>
                  <w:p w14:paraId="4B55F207" w14:textId="77777777" w:rsidR="006B743D" w:rsidRPr="00F82D96" w:rsidRDefault="006B743D" w:rsidP="006B743D">
                    <w:pPr>
                      <w:rPr>
                        <w:rFonts w:ascii="Franklin Gothic Medium Cond" w:hAnsi="Franklin Gothic Medium Cond"/>
                        <w:sz w:val="20"/>
                        <w:szCs w:val="20"/>
                      </w:rPr>
                    </w:pPr>
                    <w:r w:rsidRPr="006B743D">
                      <w:rPr>
                        <w:rFonts w:ascii="Franklin Gothic Medium Cond" w:hAnsi="Franklin Gothic Medium Cond"/>
                        <w:b/>
                        <w:bCs/>
                        <w:sz w:val="56"/>
                        <w:szCs w:val="56"/>
                      </w:rPr>
                      <w:t>PSRA</w:t>
                    </w:r>
                    <w:r w:rsidRPr="006B743D">
                      <w:rPr>
                        <w:rFonts w:ascii="Franklin Gothic Medium Cond" w:hAnsi="Franklin Gothic Medium Cond"/>
                        <w:sz w:val="20"/>
                        <w:szCs w:val="20"/>
                      </w:rPr>
                      <w:br/>
                    </w:r>
                    <w:r w:rsidRPr="00F82D96">
                      <w:rPr>
                        <w:rFonts w:ascii="Franklin Gothic Medium Cond" w:hAnsi="Franklin Gothic Medium Cond"/>
                        <w:sz w:val="20"/>
                        <w:szCs w:val="20"/>
                      </w:rPr>
                      <w:t>Park Street and District Residents Association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6B743D">
      <w:rPr>
        <w:noProof/>
      </w:rPr>
      <w:drawing>
        <wp:anchor distT="0" distB="0" distL="114300" distR="114300" simplePos="0" relativeHeight="251660288" behindDoc="1" locked="0" layoutInCell="1" allowOverlap="1" wp14:anchorId="664FC721" wp14:editId="1D972AE9">
          <wp:simplePos x="0" y="0"/>
          <wp:positionH relativeFrom="column">
            <wp:posOffset>-25400</wp:posOffset>
          </wp:positionH>
          <wp:positionV relativeFrom="page">
            <wp:posOffset>569595</wp:posOffset>
          </wp:positionV>
          <wp:extent cx="711835" cy="830580"/>
          <wp:effectExtent l="0" t="0" r="0" b="7620"/>
          <wp:wrapNone/>
          <wp:docPr id="26" name="Graphic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SRA 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835" cy="830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C1B4165" w14:textId="77777777" w:rsidR="006B743D" w:rsidRDefault="006B74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A6208" w14:textId="77777777" w:rsidR="006B743D" w:rsidRDefault="006B74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BBF"/>
    <w:rsid w:val="00004C5E"/>
    <w:rsid w:val="00016794"/>
    <w:rsid w:val="00017785"/>
    <w:rsid w:val="00040162"/>
    <w:rsid w:val="00041349"/>
    <w:rsid w:val="00056912"/>
    <w:rsid w:val="000633B3"/>
    <w:rsid w:val="00064B33"/>
    <w:rsid w:val="000725D0"/>
    <w:rsid w:val="00082F6C"/>
    <w:rsid w:val="0008790E"/>
    <w:rsid w:val="00094A17"/>
    <w:rsid w:val="00097EBB"/>
    <w:rsid w:val="000B2F3D"/>
    <w:rsid w:val="000B51B2"/>
    <w:rsid w:val="000B6D02"/>
    <w:rsid w:val="000C2568"/>
    <w:rsid w:val="000D33D8"/>
    <w:rsid w:val="000D59CE"/>
    <w:rsid w:val="000F0FF2"/>
    <w:rsid w:val="000F2B51"/>
    <w:rsid w:val="000F70CD"/>
    <w:rsid w:val="00101811"/>
    <w:rsid w:val="00107C92"/>
    <w:rsid w:val="001120BF"/>
    <w:rsid w:val="00113872"/>
    <w:rsid w:val="001258E2"/>
    <w:rsid w:val="001263EA"/>
    <w:rsid w:val="00130771"/>
    <w:rsid w:val="001364A4"/>
    <w:rsid w:val="0013713C"/>
    <w:rsid w:val="00146609"/>
    <w:rsid w:val="00147F55"/>
    <w:rsid w:val="001522BA"/>
    <w:rsid w:val="0017033B"/>
    <w:rsid w:val="00176259"/>
    <w:rsid w:val="00176791"/>
    <w:rsid w:val="00176D04"/>
    <w:rsid w:val="0017712B"/>
    <w:rsid w:val="001874C3"/>
    <w:rsid w:val="001877C7"/>
    <w:rsid w:val="00191144"/>
    <w:rsid w:val="001924D0"/>
    <w:rsid w:val="00192F30"/>
    <w:rsid w:val="001932F7"/>
    <w:rsid w:val="001950CC"/>
    <w:rsid w:val="0019623B"/>
    <w:rsid w:val="001A7860"/>
    <w:rsid w:val="001B3289"/>
    <w:rsid w:val="001B46EF"/>
    <w:rsid w:val="001C33C0"/>
    <w:rsid w:val="001D2398"/>
    <w:rsid w:val="001D44F1"/>
    <w:rsid w:val="001D678F"/>
    <w:rsid w:val="001E2868"/>
    <w:rsid w:val="001E4D8C"/>
    <w:rsid w:val="00202A20"/>
    <w:rsid w:val="00214D19"/>
    <w:rsid w:val="002203AF"/>
    <w:rsid w:val="00220E16"/>
    <w:rsid w:val="0022271D"/>
    <w:rsid w:val="00223E83"/>
    <w:rsid w:val="0022766A"/>
    <w:rsid w:val="002303D5"/>
    <w:rsid w:val="002311F2"/>
    <w:rsid w:val="00232032"/>
    <w:rsid w:val="00233C5C"/>
    <w:rsid w:val="002513A2"/>
    <w:rsid w:val="00260E64"/>
    <w:rsid w:val="002637ED"/>
    <w:rsid w:val="0026473B"/>
    <w:rsid w:val="0026638F"/>
    <w:rsid w:val="00274EF8"/>
    <w:rsid w:val="00275C91"/>
    <w:rsid w:val="00277529"/>
    <w:rsid w:val="00286B3F"/>
    <w:rsid w:val="00294D2A"/>
    <w:rsid w:val="002A1244"/>
    <w:rsid w:val="002A1D0E"/>
    <w:rsid w:val="002A3F88"/>
    <w:rsid w:val="002A44E0"/>
    <w:rsid w:val="002A5FD1"/>
    <w:rsid w:val="002B0C82"/>
    <w:rsid w:val="002B4CB3"/>
    <w:rsid w:val="002B53BF"/>
    <w:rsid w:val="002B71F4"/>
    <w:rsid w:val="002D2017"/>
    <w:rsid w:val="002D5F40"/>
    <w:rsid w:val="002E22F1"/>
    <w:rsid w:val="002E2AAC"/>
    <w:rsid w:val="002E6DBC"/>
    <w:rsid w:val="002F230C"/>
    <w:rsid w:val="002F3366"/>
    <w:rsid w:val="002F5044"/>
    <w:rsid w:val="00304159"/>
    <w:rsid w:val="00310BBF"/>
    <w:rsid w:val="00313D8B"/>
    <w:rsid w:val="00316310"/>
    <w:rsid w:val="0032308F"/>
    <w:rsid w:val="003342B8"/>
    <w:rsid w:val="0034136C"/>
    <w:rsid w:val="00355EA2"/>
    <w:rsid w:val="00357FBC"/>
    <w:rsid w:val="00361CC2"/>
    <w:rsid w:val="003661CA"/>
    <w:rsid w:val="00371615"/>
    <w:rsid w:val="00376F52"/>
    <w:rsid w:val="00382751"/>
    <w:rsid w:val="003859BC"/>
    <w:rsid w:val="003868F7"/>
    <w:rsid w:val="00390871"/>
    <w:rsid w:val="003916BA"/>
    <w:rsid w:val="00391B35"/>
    <w:rsid w:val="003A66AA"/>
    <w:rsid w:val="003A69E1"/>
    <w:rsid w:val="003B4B3D"/>
    <w:rsid w:val="003B6855"/>
    <w:rsid w:val="003C23AC"/>
    <w:rsid w:val="003C44BE"/>
    <w:rsid w:val="003C6716"/>
    <w:rsid w:val="003E11AD"/>
    <w:rsid w:val="003E12C2"/>
    <w:rsid w:val="003E150C"/>
    <w:rsid w:val="003E1E99"/>
    <w:rsid w:val="003E4DFC"/>
    <w:rsid w:val="003E6A6A"/>
    <w:rsid w:val="00406119"/>
    <w:rsid w:val="00412646"/>
    <w:rsid w:val="004321F4"/>
    <w:rsid w:val="00440091"/>
    <w:rsid w:val="004407D4"/>
    <w:rsid w:val="004415B7"/>
    <w:rsid w:val="00443674"/>
    <w:rsid w:val="00445A2A"/>
    <w:rsid w:val="0047147D"/>
    <w:rsid w:val="00475D7B"/>
    <w:rsid w:val="00475EE2"/>
    <w:rsid w:val="0048009C"/>
    <w:rsid w:val="004828A5"/>
    <w:rsid w:val="004848ED"/>
    <w:rsid w:val="00484C8C"/>
    <w:rsid w:val="00490CE5"/>
    <w:rsid w:val="00491627"/>
    <w:rsid w:val="00491C85"/>
    <w:rsid w:val="00495B83"/>
    <w:rsid w:val="004A4CE9"/>
    <w:rsid w:val="004A6A03"/>
    <w:rsid w:val="004B047F"/>
    <w:rsid w:val="004C35D8"/>
    <w:rsid w:val="004D1896"/>
    <w:rsid w:val="004D3B25"/>
    <w:rsid w:val="004D7571"/>
    <w:rsid w:val="004D7A7C"/>
    <w:rsid w:val="004E1047"/>
    <w:rsid w:val="004E3FC0"/>
    <w:rsid w:val="004E7EFD"/>
    <w:rsid w:val="004F1096"/>
    <w:rsid w:val="004F4137"/>
    <w:rsid w:val="004F51E4"/>
    <w:rsid w:val="004F7A78"/>
    <w:rsid w:val="004F7F2E"/>
    <w:rsid w:val="00501C10"/>
    <w:rsid w:val="00505BA2"/>
    <w:rsid w:val="005075E6"/>
    <w:rsid w:val="005111A2"/>
    <w:rsid w:val="005155C0"/>
    <w:rsid w:val="00516C59"/>
    <w:rsid w:val="00525F13"/>
    <w:rsid w:val="00527AF7"/>
    <w:rsid w:val="00532016"/>
    <w:rsid w:val="00536FF2"/>
    <w:rsid w:val="00543D6C"/>
    <w:rsid w:val="00550041"/>
    <w:rsid w:val="00553C2C"/>
    <w:rsid w:val="0055400F"/>
    <w:rsid w:val="00570412"/>
    <w:rsid w:val="005837C0"/>
    <w:rsid w:val="0059231D"/>
    <w:rsid w:val="00592736"/>
    <w:rsid w:val="005A3ACF"/>
    <w:rsid w:val="005D45AB"/>
    <w:rsid w:val="005D5277"/>
    <w:rsid w:val="005D67E7"/>
    <w:rsid w:val="005D6955"/>
    <w:rsid w:val="005D6DFF"/>
    <w:rsid w:val="005E32CE"/>
    <w:rsid w:val="005E6FFE"/>
    <w:rsid w:val="00602D8B"/>
    <w:rsid w:val="00613809"/>
    <w:rsid w:val="0061728F"/>
    <w:rsid w:val="00621813"/>
    <w:rsid w:val="00623726"/>
    <w:rsid w:val="00625F1C"/>
    <w:rsid w:val="00631B61"/>
    <w:rsid w:val="00632A26"/>
    <w:rsid w:val="006344DF"/>
    <w:rsid w:val="006346F8"/>
    <w:rsid w:val="00636957"/>
    <w:rsid w:val="00642EE2"/>
    <w:rsid w:val="0064442F"/>
    <w:rsid w:val="006446CE"/>
    <w:rsid w:val="0064580A"/>
    <w:rsid w:val="0065065D"/>
    <w:rsid w:val="00651423"/>
    <w:rsid w:val="006558F9"/>
    <w:rsid w:val="00656E0D"/>
    <w:rsid w:val="0066585D"/>
    <w:rsid w:val="00667ED8"/>
    <w:rsid w:val="006735FF"/>
    <w:rsid w:val="006749CB"/>
    <w:rsid w:val="00677F0C"/>
    <w:rsid w:val="00677F4F"/>
    <w:rsid w:val="006815CE"/>
    <w:rsid w:val="00682756"/>
    <w:rsid w:val="00685F5D"/>
    <w:rsid w:val="00694F0F"/>
    <w:rsid w:val="006951F6"/>
    <w:rsid w:val="006B5AE7"/>
    <w:rsid w:val="006B743D"/>
    <w:rsid w:val="006C1156"/>
    <w:rsid w:val="006C4F02"/>
    <w:rsid w:val="006C58B4"/>
    <w:rsid w:val="006C6FB1"/>
    <w:rsid w:val="006D2A47"/>
    <w:rsid w:val="006D636E"/>
    <w:rsid w:val="006D72FA"/>
    <w:rsid w:val="006E3D7E"/>
    <w:rsid w:val="006E64FA"/>
    <w:rsid w:val="00703A08"/>
    <w:rsid w:val="00710751"/>
    <w:rsid w:val="00726DFA"/>
    <w:rsid w:val="00732168"/>
    <w:rsid w:val="00736259"/>
    <w:rsid w:val="00740E8D"/>
    <w:rsid w:val="00740FF0"/>
    <w:rsid w:val="0075177F"/>
    <w:rsid w:val="0076299D"/>
    <w:rsid w:val="00763379"/>
    <w:rsid w:val="00764015"/>
    <w:rsid w:val="00770E77"/>
    <w:rsid w:val="00787E7E"/>
    <w:rsid w:val="0079072E"/>
    <w:rsid w:val="007A3517"/>
    <w:rsid w:val="007A61BD"/>
    <w:rsid w:val="007B1B13"/>
    <w:rsid w:val="007B3E1B"/>
    <w:rsid w:val="007B508A"/>
    <w:rsid w:val="007B599C"/>
    <w:rsid w:val="007B599D"/>
    <w:rsid w:val="007C0BEB"/>
    <w:rsid w:val="007C329F"/>
    <w:rsid w:val="007E1B44"/>
    <w:rsid w:val="007E51B8"/>
    <w:rsid w:val="007F591E"/>
    <w:rsid w:val="008034A6"/>
    <w:rsid w:val="0080619C"/>
    <w:rsid w:val="00827B7A"/>
    <w:rsid w:val="00835143"/>
    <w:rsid w:val="008539C0"/>
    <w:rsid w:val="00853EBA"/>
    <w:rsid w:val="008550DA"/>
    <w:rsid w:val="008613EF"/>
    <w:rsid w:val="0087234B"/>
    <w:rsid w:val="008729E3"/>
    <w:rsid w:val="00876706"/>
    <w:rsid w:val="00876F81"/>
    <w:rsid w:val="00886B8D"/>
    <w:rsid w:val="008911EC"/>
    <w:rsid w:val="008A3BA4"/>
    <w:rsid w:val="008A487D"/>
    <w:rsid w:val="008A7075"/>
    <w:rsid w:val="008B42A3"/>
    <w:rsid w:val="008B5F4B"/>
    <w:rsid w:val="008B66F4"/>
    <w:rsid w:val="008C0741"/>
    <w:rsid w:val="008C4655"/>
    <w:rsid w:val="008C5EAA"/>
    <w:rsid w:val="008D0E19"/>
    <w:rsid w:val="008D0FD4"/>
    <w:rsid w:val="008D68EB"/>
    <w:rsid w:val="008E1C3D"/>
    <w:rsid w:val="008E220E"/>
    <w:rsid w:val="008F013B"/>
    <w:rsid w:val="008F0A98"/>
    <w:rsid w:val="008F2598"/>
    <w:rsid w:val="008F261B"/>
    <w:rsid w:val="008F686D"/>
    <w:rsid w:val="0091420E"/>
    <w:rsid w:val="00915738"/>
    <w:rsid w:val="00926719"/>
    <w:rsid w:val="009455E5"/>
    <w:rsid w:val="0094664C"/>
    <w:rsid w:val="009471EA"/>
    <w:rsid w:val="00954494"/>
    <w:rsid w:val="00960807"/>
    <w:rsid w:val="00961314"/>
    <w:rsid w:val="00976EEB"/>
    <w:rsid w:val="0099346F"/>
    <w:rsid w:val="00996606"/>
    <w:rsid w:val="009B7B39"/>
    <w:rsid w:val="009C5506"/>
    <w:rsid w:val="009E2EC0"/>
    <w:rsid w:val="009E4D7F"/>
    <w:rsid w:val="009E7434"/>
    <w:rsid w:val="009F086E"/>
    <w:rsid w:val="00A00EDD"/>
    <w:rsid w:val="00A021E9"/>
    <w:rsid w:val="00A05760"/>
    <w:rsid w:val="00A070DE"/>
    <w:rsid w:val="00A07515"/>
    <w:rsid w:val="00A10E52"/>
    <w:rsid w:val="00A13773"/>
    <w:rsid w:val="00A3125C"/>
    <w:rsid w:val="00A34C75"/>
    <w:rsid w:val="00A375C7"/>
    <w:rsid w:val="00A44369"/>
    <w:rsid w:val="00A44B95"/>
    <w:rsid w:val="00A44F33"/>
    <w:rsid w:val="00A52465"/>
    <w:rsid w:val="00A57ABD"/>
    <w:rsid w:val="00A57C29"/>
    <w:rsid w:val="00A648FD"/>
    <w:rsid w:val="00A6628F"/>
    <w:rsid w:val="00A663A8"/>
    <w:rsid w:val="00A82D31"/>
    <w:rsid w:val="00A906FD"/>
    <w:rsid w:val="00A9346E"/>
    <w:rsid w:val="00A95833"/>
    <w:rsid w:val="00AA31FA"/>
    <w:rsid w:val="00AA46E2"/>
    <w:rsid w:val="00AA5BF8"/>
    <w:rsid w:val="00AA6100"/>
    <w:rsid w:val="00AB4B45"/>
    <w:rsid w:val="00AC3EEA"/>
    <w:rsid w:val="00AE4735"/>
    <w:rsid w:val="00AE4782"/>
    <w:rsid w:val="00AF4070"/>
    <w:rsid w:val="00AF5D16"/>
    <w:rsid w:val="00AF673E"/>
    <w:rsid w:val="00B015DC"/>
    <w:rsid w:val="00B01FBA"/>
    <w:rsid w:val="00B03FEC"/>
    <w:rsid w:val="00B05363"/>
    <w:rsid w:val="00B116A1"/>
    <w:rsid w:val="00B135B5"/>
    <w:rsid w:val="00B330BC"/>
    <w:rsid w:val="00B34798"/>
    <w:rsid w:val="00B35492"/>
    <w:rsid w:val="00B43754"/>
    <w:rsid w:val="00B44CDC"/>
    <w:rsid w:val="00B52E7E"/>
    <w:rsid w:val="00B6284F"/>
    <w:rsid w:val="00B636C2"/>
    <w:rsid w:val="00B65CB0"/>
    <w:rsid w:val="00B67B85"/>
    <w:rsid w:val="00B716D6"/>
    <w:rsid w:val="00B77F0B"/>
    <w:rsid w:val="00B80714"/>
    <w:rsid w:val="00B81E12"/>
    <w:rsid w:val="00B825F4"/>
    <w:rsid w:val="00B94318"/>
    <w:rsid w:val="00B94571"/>
    <w:rsid w:val="00B95CF4"/>
    <w:rsid w:val="00BA46B6"/>
    <w:rsid w:val="00BB061A"/>
    <w:rsid w:val="00BB19F0"/>
    <w:rsid w:val="00BB33DA"/>
    <w:rsid w:val="00BB6944"/>
    <w:rsid w:val="00BC31A4"/>
    <w:rsid w:val="00BC4101"/>
    <w:rsid w:val="00BC4A29"/>
    <w:rsid w:val="00BC6423"/>
    <w:rsid w:val="00BD185C"/>
    <w:rsid w:val="00BD359F"/>
    <w:rsid w:val="00BD3CA4"/>
    <w:rsid w:val="00BE0398"/>
    <w:rsid w:val="00BF002E"/>
    <w:rsid w:val="00BF2D80"/>
    <w:rsid w:val="00BF35F4"/>
    <w:rsid w:val="00BF5549"/>
    <w:rsid w:val="00C035C7"/>
    <w:rsid w:val="00C046BB"/>
    <w:rsid w:val="00C050BB"/>
    <w:rsid w:val="00C0568D"/>
    <w:rsid w:val="00C17706"/>
    <w:rsid w:val="00C222AE"/>
    <w:rsid w:val="00C230C8"/>
    <w:rsid w:val="00C232F4"/>
    <w:rsid w:val="00C24A54"/>
    <w:rsid w:val="00C309BD"/>
    <w:rsid w:val="00C30E8F"/>
    <w:rsid w:val="00C33099"/>
    <w:rsid w:val="00C333BA"/>
    <w:rsid w:val="00C35134"/>
    <w:rsid w:val="00C372A4"/>
    <w:rsid w:val="00C4255D"/>
    <w:rsid w:val="00C510B2"/>
    <w:rsid w:val="00C55BAA"/>
    <w:rsid w:val="00C740A3"/>
    <w:rsid w:val="00C74F87"/>
    <w:rsid w:val="00C81E98"/>
    <w:rsid w:val="00C849D7"/>
    <w:rsid w:val="00C85FF5"/>
    <w:rsid w:val="00C87682"/>
    <w:rsid w:val="00C930D7"/>
    <w:rsid w:val="00C96365"/>
    <w:rsid w:val="00C96B7A"/>
    <w:rsid w:val="00CA2BBE"/>
    <w:rsid w:val="00CA5184"/>
    <w:rsid w:val="00CB3376"/>
    <w:rsid w:val="00CD1152"/>
    <w:rsid w:val="00CD2CBB"/>
    <w:rsid w:val="00CD3AED"/>
    <w:rsid w:val="00CD51B3"/>
    <w:rsid w:val="00CE0FE2"/>
    <w:rsid w:val="00CE5CA0"/>
    <w:rsid w:val="00D32725"/>
    <w:rsid w:val="00D34C5E"/>
    <w:rsid w:val="00D4057E"/>
    <w:rsid w:val="00D51E02"/>
    <w:rsid w:val="00D5390A"/>
    <w:rsid w:val="00D566A5"/>
    <w:rsid w:val="00D60593"/>
    <w:rsid w:val="00D65002"/>
    <w:rsid w:val="00D65789"/>
    <w:rsid w:val="00D71616"/>
    <w:rsid w:val="00D75C46"/>
    <w:rsid w:val="00D843DA"/>
    <w:rsid w:val="00D90515"/>
    <w:rsid w:val="00D94537"/>
    <w:rsid w:val="00D97D40"/>
    <w:rsid w:val="00DA1763"/>
    <w:rsid w:val="00DA72D2"/>
    <w:rsid w:val="00DB33BB"/>
    <w:rsid w:val="00DC2BE0"/>
    <w:rsid w:val="00DC34E0"/>
    <w:rsid w:val="00DC3F02"/>
    <w:rsid w:val="00DC468D"/>
    <w:rsid w:val="00DC72F1"/>
    <w:rsid w:val="00DE2047"/>
    <w:rsid w:val="00DE4673"/>
    <w:rsid w:val="00DE4739"/>
    <w:rsid w:val="00DE6554"/>
    <w:rsid w:val="00DF085D"/>
    <w:rsid w:val="00E07ECF"/>
    <w:rsid w:val="00E10331"/>
    <w:rsid w:val="00E10485"/>
    <w:rsid w:val="00E117F7"/>
    <w:rsid w:val="00E13EF5"/>
    <w:rsid w:val="00E1478C"/>
    <w:rsid w:val="00E174CD"/>
    <w:rsid w:val="00E213A4"/>
    <w:rsid w:val="00E22390"/>
    <w:rsid w:val="00E2524B"/>
    <w:rsid w:val="00E26B72"/>
    <w:rsid w:val="00E27DA1"/>
    <w:rsid w:val="00E319CB"/>
    <w:rsid w:val="00E428C6"/>
    <w:rsid w:val="00E438E8"/>
    <w:rsid w:val="00E52153"/>
    <w:rsid w:val="00E53B39"/>
    <w:rsid w:val="00E548BB"/>
    <w:rsid w:val="00E55C17"/>
    <w:rsid w:val="00E57473"/>
    <w:rsid w:val="00E64F0A"/>
    <w:rsid w:val="00E66836"/>
    <w:rsid w:val="00E70906"/>
    <w:rsid w:val="00E75124"/>
    <w:rsid w:val="00E76788"/>
    <w:rsid w:val="00E82DA5"/>
    <w:rsid w:val="00E9174A"/>
    <w:rsid w:val="00E924FD"/>
    <w:rsid w:val="00E928BB"/>
    <w:rsid w:val="00E94576"/>
    <w:rsid w:val="00E94D98"/>
    <w:rsid w:val="00E96D15"/>
    <w:rsid w:val="00EA0BEB"/>
    <w:rsid w:val="00EA1923"/>
    <w:rsid w:val="00EB1737"/>
    <w:rsid w:val="00EB7325"/>
    <w:rsid w:val="00EB74E1"/>
    <w:rsid w:val="00ED21A2"/>
    <w:rsid w:val="00ED682D"/>
    <w:rsid w:val="00EF2648"/>
    <w:rsid w:val="00F10C9A"/>
    <w:rsid w:val="00F131A5"/>
    <w:rsid w:val="00F2015C"/>
    <w:rsid w:val="00F20835"/>
    <w:rsid w:val="00F252FA"/>
    <w:rsid w:val="00F25690"/>
    <w:rsid w:val="00F31E9A"/>
    <w:rsid w:val="00F32B1F"/>
    <w:rsid w:val="00F344BF"/>
    <w:rsid w:val="00F37AC0"/>
    <w:rsid w:val="00F42EE8"/>
    <w:rsid w:val="00F436EF"/>
    <w:rsid w:val="00F46DD9"/>
    <w:rsid w:val="00F476DC"/>
    <w:rsid w:val="00F504AA"/>
    <w:rsid w:val="00F51284"/>
    <w:rsid w:val="00F51F4A"/>
    <w:rsid w:val="00F523E4"/>
    <w:rsid w:val="00F575F7"/>
    <w:rsid w:val="00F6347D"/>
    <w:rsid w:val="00F65975"/>
    <w:rsid w:val="00F725F5"/>
    <w:rsid w:val="00F75B31"/>
    <w:rsid w:val="00F77DC3"/>
    <w:rsid w:val="00F81F3A"/>
    <w:rsid w:val="00F8361D"/>
    <w:rsid w:val="00F91B7A"/>
    <w:rsid w:val="00FB78F8"/>
    <w:rsid w:val="00FC2795"/>
    <w:rsid w:val="00FC46AC"/>
    <w:rsid w:val="00FD0886"/>
    <w:rsid w:val="00FD2F6E"/>
    <w:rsid w:val="00FE2782"/>
    <w:rsid w:val="00FE2818"/>
    <w:rsid w:val="00FE2F64"/>
    <w:rsid w:val="00FE44DA"/>
    <w:rsid w:val="00FF16A4"/>
    <w:rsid w:val="00FF190F"/>
    <w:rsid w:val="00FF4D73"/>
    <w:rsid w:val="00FF6742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5D232"/>
  <w15:chartTrackingRefBased/>
  <w15:docId w15:val="{4587D0EA-4DF2-4836-8B5A-CCCADA7D2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74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43D"/>
  </w:style>
  <w:style w:type="paragraph" w:styleId="Footer">
    <w:name w:val="footer"/>
    <w:basedOn w:val="Normal"/>
    <w:link w:val="FooterChar"/>
    <w:uiPriority w:val="99"/>
    <w:unhideWhenUsed/>
    <w:rsid w:val="006B74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43D"/>
  </w:style>
  <w:style w:type="character" w:styleId="Hyperlink">
    <w:name w:val="Hyperlink"/>
    <w:basedOn w:val="DefaultParagraphFont"/>
    <w:uiPriority w:val="99"/>
    <w:unhideWhenUsed/>
    <w:rsid w:val="003163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63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\OneDrive\Documents\Documents%20-%20Copy\PSRA%20%20Blank%20Head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PSRA  Blank Header</Template>
  <TotalTime>411</TotalTime>
  <Pages>4</Pages>
  <Words>973</Words>
  <Characters>5547</Characters>
  <Application>Microsoft Office Word</Application>
  <DocSecurity>0</DocSecurity>
  <Lines>46</Lines>
  <Paragraphs>13</Paragraphs>
  <ScaleCrop>false</ScaleCrop>
  <Company/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M</dc:creator>
  <cp:keywords/>
  <dc:description/>
  <cp:lastModifiedBy>Chris M</cp:lastModifiedBy>
  <cp:revision>506</cp:revision>
  <dcterms:created xsi:type="dcterms:W3CDTF">2023-04-28T15:12:00Z</dcterms:created>
  <dcterms:modified xsi:type="dcterms:W3CDTF">2026-02-13T15:22:00Z</dcterms:modified>
</cp:coreProperties>
</file>